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C04" w:rsidRDefault="00D76AB2" w:rsidP="00C40C78">
      <w:pPr>
        <w:tabs>
          <w:tab w:val="left" w:pos="840"/>
          <w:tab w:val="left" w:pos="6465"/>
          <w:tab w:val="left" w:pos="7455"/>
          <w:tab w:val="left" w:pos="10545"/>
          <w:tab w:val="right" w:pos="12240"/>
        </w:tabs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10887</wp:posOffset>
            </wp:positionV>
            <wp:extent cx="7743125" cy="48057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for-report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125" cy="4805770"/>
                    </a:xfrm>
                    <a:prstGeom prst="rect">
                      <a:avLst/>
                    </a:prstGeom>
                    <a:blipFill dpi="0" rotWithShape="1">
                      <a:blip r:embed="rId7">
                        <a:alphaModFix amt="3600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C78">
        <w:tab/>
      </w:r>
      <w:r w:rsidR="00C40C78">
        <w:tab/>
      </w:r>
      <w:r w:rsidR="00C40C78">
        <w:tab/>
      </w:r>
      <w:r w:rsidR="00C40C78">
        <w:tab/>
      </w:r>
      <w:r w:rsidR="00C40C78">
        <w:tab/>
      </w:r>
    </w:p>
    <w:tbl>
      <w:tblPr>
        <w:tblW w:w="0" w:type="auto"/>
        <w:tblInd w:w="-5" w:type="dxa"/>
        <w:tblCellMar>
          <w:left w:w="115" w:type="dxa"/>
          <w:right w:w="720" w:type="dxa"/>
        </w:tblCellMar>
        <w:tblLook w:val="0000" w:firstRow="0" w:lastRow="0" w:firstColumn="0" w:lastColumn="0" w:noHBand="0" w:noVBand="0"/>
      </w:tblPr>
      <w:tblGrid>
        <w:gridCol w:w="12229"/>
      </w:tblGrid>
      <w:tr w:rsidR="00021C04" w:rsidTr="00A1111B">
        <w:trPr>
          <w:trHeight w:val="7553"/>
        </w:trPr>
        <w:tc>
          <w:tcPr>
            <w:tcW w:w="12229" w:type="dxa"/>
          </w:tcPr>
          <w:p w:rsidR="00021C04" w:rsidRDefault="00D76AB2" w:rsidP="00D76AB2">
            <w:pPr>
              <w:ind w:left="7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57975" cy="8743950"/>
                      <wp:effectExtent l="0" t="0" r="9525" b="0"/>
                      <wp:docPr id="9" name="Group 9" descr="Title and text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7975" cy="8743950"/>
                                <a:chOff x="0" y="0"/>
                                <a:chExt cx="6657975" cy="8743950"/>
                              </a:xfrm>
                            </wpg:grpSpPr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76190" y="3228975"/>
                                  <a:ext cx="4561125" cy="1389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6AB2" w:rsidRPr="00977AE3" w:rsidRDefault="000469BB" w:rsidP="000B4502">
                                    <w:pPr>
                                      <w:pStyle w:val="Title"/>
                                      <w:rPr>
                                        <w:color w:val="FFC000" w:themeColor="accent4"/>
                                        <w:sz w:val="48"/>
                                        <w:szCs w:val="48"/>
                                      </w:rPr>
                                    </w:pPr>
                                    <w:r w:rsidRPr="00977AE3">
                                      <w:rPr>
                                        <w:color w:val="FFC000" w:themeColor="accent4"/>
                                        <w:sz w:val="48"/>
                                        <w:szCs w:val="48"/>
                                      </w:rPr>
                                      <w:t>Specialized Delinquency Beds</w:t>
                                    </w:r>
                                  </w:p>
                                  <w:p w:rsidR="00D76AB2" w:rsidRPr="00977AE3" w:rsidRDefault="000469BB" w:rsidP="000B4502">
                                    <w:pPr>
                                      <w:pStyle w:val="Subtitle"/>
                                      <w:rPr>
                                        <w:i/>
                                        <w:color w:val="FFC000" w:themeColor="accent4"/>
                                        <w:sz w:val="40"/>
                                        <w:szCs w:val="40"/>
                                      </w:rPr>
                                    </w:pPr>
                                    <w:r w:rsidRPr="00977AE3">
                                      <w:rPr>
                                        <w:i/>
                                        <w:color w:val="FFC000" w:themeColor="accent4"/>
                                        <w:sz w:val="40"/>
                                        <w:szCs w:val="40"/>
                                      </w:rPr>
                                      <w:t>Interagency Placement Review Committee (IPRC</w:t>
                                    </w:r>
                                    <w:r w:rsidR="006830C3" w:rsidRPr="00977AE3">
                                      <w:rPr>
                                        <w:i/>
                                        <w:color w:val="FFC000" w:themeColor="accent4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76200" y="0"/>
                                  <a:ext cx="3004185" cy="1068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6AB2" w:rsidRPr="00977AE3" w:rsidRDefault="00C40C78" w:rsidP="00C40C78">
                                    <w:pPr>
                                      <w:pStyle w:val="Heading1"/>
                                      <w:rPr>
                                        <w:b/>
                                        <w:color w:val="222A35" w:themeColor="text2" w:themeShade="80"/>
                                        <w:sz w:val="36"/>
                                        <w:szCs w:val="36"/>
                                      </w:rPr>
                                    </w:pPr>
                                    <w:r w:rsidRPr="00977AE3">
                                      <w:rPr>
                                        <w:b/>
                                        <w:color w:val="222A35" w:themeColor="text2" w:themeShade="80"/>
                                        <w:sz w:val="36"/>
                                        <w:szCs w:val="36"/>
                                      </w:rPr>
                                      <w:t>State of Iowa Juvenile Court Services</w:t>
                                    </w:r>
                                  </w:p>
                                  <w:p w:rsidR="00D76AB2" w:rsidRPr="00977AE3" w:rsidRDefault="000469BB" w:rsidP="00C40C78">
                                    <w:pPr>
                                      <w:pStyle w:val="Heading2"/>
                                      <w:rPr>
                                        <w:b/>
                                        <w:color w:val="222A35" w:themeColor="text2" w:themeShade="80"/>
                                        <w:sz w:val="32"/>
                                        <w:szCs w:val="32"/>
                                      </w:rPr>
                                    </w:pPr>
                                    <w:r w:rsidRPr="00977AE3">
                                      <w:rPr>
                                        <w:b/>
                                        <w:color w:val="222A35" w:themeColor="text2" w:themeShade="80"/>
                                        <w:sz w:val="32"/>
                                        <w:szCs w:val="32"/>
                                      </w:rPr>
                                      <w:t>10/</w:t>
                                    </w:r>
                                    <w:r w:rsidR="002009A7">
                                      <w:rPr>
                                        <w:b/>
                                        <w:color w:val="222A35" w:themeColor="text2" w:themeShade="80"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  <w:r w:rsidR="00D31D7B">
                                      <w:rPr>
                                        <w:b/>
                                        <w:color w:val="222A35" w:themeColor="text2" w:themeShade="80"/>
                                        <w:sz w:val="32"/>
                                        <w:szCs w:val="32"/>
                                      </w:rPr>
                                      <w:t>7</w:t>
                                    </w:r>
                                    <w:r w:rsidRPr="00977AE3">
                                      <w:rPr>
                                        <w:b/>
                                        <w:color w:val="222A35" w:themeColor="text2" w:themeShade="80"/>
                                        <w:sz w:val="32"/>
                                        <w:szCs w:val="32"/>
                                      </w:rPr>
                                      <w:t>/2021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866939"/>
                                  <a:ext cx="6657975" cy="3877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D76AB2" w:rsidRPr="00411458" w:rsidRDefault="00977AE3" w:rsidP="00D76AB2">
                                    <w:pPr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IPRC</w:t>
                                    </w:r>
                                    <w:r w:rsidR="00386AF1" w:rsidRPr="00411458"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Principles</w:t>
                                    </w:r>
                                  </w:p>
                                  <w:p w:rsidR="00386AF1" w:rsidRPr="005942CE" w:rsidRDefault="004F794F" w:rsidP="00386AF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Ideally a</w:t>
                                    </w:r>
                                    <w:r w:rsidR="00386AF1"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ll </w:t>
                                    </w:r>
                                    <w:r w:rsidR="000469BB"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youth</w:t>
                                    </w:r>
                                    <w:r w:rsidR="00386AF1"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should live in a </w:t>
                                    </w:r>
                                    <w: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stable</w:t>
                                    </w:r>
                                    <w:r w:rsidR="00386AF1"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and nurturing family environment.</w:t>
                                    </w:r>
                                  </w:p>
                                  <w:p w:rsidR="00386AF1" w:rsidRPr="005942CE" w:rsidRDefault="00386AF1" w:rsidP="00386AF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Out of home placement is only one part of a continuum of care and should be a short-term, high quality intervention</w:t>
                                    </w:r>
                                  </w:p>
                                  <w:p w:rsidR="00386AF1" w:rsidRPr="005942CE" w:rsidRDefault="00386AF1" w:rsidP="00386AF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Agencies who serve youth should collaborate to provide the youth and his/her family the services, resources, and supports needed. </w:t>
                                    </w:r>
                                  </w:p>
                                  <w:p w:rsidR="00386AF1" w:rsidRPr="005942CE" w:rsidRDefault="00386AF1" w:rsidP="00386AF1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1"/>
                                      </w:numPr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942CE">
                                      <w:rPr>
                                        <w:rFonts w:eastAsiaTheme="majorEastAsia" w:cstheme="minorHAnsi"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Services should be individualized and coordinated across systems</w:t>
                                    </w:r>
                                  </w:p>
                                  <w:p w:rsidR="00386AF1" w:rsidRDefault="00386AF1" w:rsidP="00386AF1">
                                    <w:pPr>
                                      <w:rPr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386AF1" w:rsidRPr="00411458" w:rsidRDefault="00977AE3" w:rsidP="00386AF1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222A35" w:themeColor="text2" w:themeShade="8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IPRC</w:t>
                                    </w:r>
                                    <w:r w:rsidR="00386AF1" w:rsidRPr="00411458"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72007C" w:rsidRPr="00411458">
                                      <w:rPr>
                                        <w:b/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Purpose</w:t>
                                    </w:r>
                                  </w:p>
                                  <w:p w:rsidR="00386AF1" w:rsidRPr="005942CE" w:rsidRDefault="00386AF1" w:rsidP="00A1111B">
                                    <w:pPr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</w:pP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The purpose of the </w:t>
                                    </w:r>
                                    <w:r w:rsidR="00977AE3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IPRC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is </w:t>
                                    </w:r>
                                    <w:r w:rsidR="0072007C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to create a coordinated and integrated approach to trea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 w:rsidR="0072007C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ment of juveniles. To accomplish this, the committee uses a multi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-faceted</w:t>
                                    </w:r>
                                    <w:r w:rsidR="0072007C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approach that includes reviewing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all referrals to</w:t>
                                    </w:r>
                                    <w:r w:rsidR="006830C3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the </w:t>
                                    </w:r>
                                    <w:r w:rsidR="00977AE3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Specialized Delinquency Beds program</w:t>
                                    </w:r>
                                    <w:r w:rsidR="000469BB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to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EE0C3F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confirm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the</w:t>
                                    </w:r>
                                    <w:r w:rsidR="00EE0C3F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y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meet </w:t>
                                    </w:r>
                                    <w:r w:rsidR="000469BB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entry </w:t>
                                    </w:r>
                                    <w:r w:rsidR="00977AE3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criteria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 w:rsidR="0072007C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ensuring </w:t>
                                    </w:r>
                                    <w:r w:rsidR="00625E57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appropriate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prog</w:t>
                                    </w:r>
                                    <w:r w:rsidR="0072007C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ramming is available, exploring 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treatment alternatives,</w:t>
                                    </w:r>
                                    <w:r w:rsidR="00C148BF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initiating a </w:t>
                                    </w:r>
                                    <w:r w:rsidR="004F794F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seamless</w:t>
                                    </w:r>
                                    <w:r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 transition for youth, </w:t>
                                    </w:r>
                                    <w:r w:rsidR="00C148BF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>staffing problematic cases, identifying youths that cross systems, and generating solutions for cases that d</w:t>
                                    </w:r>
                                    <w:r w:rsidR="00977AE3" w:rsidRPr="005942CE">
                                      <w:rPr>
                                        <w:color w:val="222A35" w:themeColor="text2" w:themeShade="80"/>
                                        <w:sz w:val="24"/>
                                        <w:szCs w:val="24"/>
                                      </w:rPr>
                                      <w:t xml:space="preserve">o not qualify for placement in the Specialized Delinquency Bed program. </w:t>
                                    </w:r>
                                  </w:p>
                                  <w:p w:rsidR="0072007C" w:rsidRDefault="0072007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alt="Title and text&#10;" style="width:524.25pt;height:688.5pt;mso-position-horizontal-relative:char;mso-position-vertical-relative:line" coordsize="66579,8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7" type="#_x0000_t202" style="position:absolute;left:761;top:32289;width:45612;height:1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" fillcolor="#323e4f [2415]" stroked="f" strokeweight=".5pt">
                        <v:textbox>
                          <w:txbxContent>
                            <w:p w:rsidR="00D76AB2" w:rsidRPr="00977AE3" w:rsidRDefault="000469BB" w:rsidP="000B4502">
                              <w:pPr>
                                <w:pStyle w:val="Title"/>
                                <w:rPr>
                                  <w:color w:val="FFC000" w:themeColor="accent4"/>
                                  <w:sz w:val="48"/>
                                  <w:szCs w:val="48"/>
                                </w:rPr>
                              </w:pPr>
                              <w:r w:rsidRPr="00977AE3">
                                <w:rPr>
                                  <w:color w:val="FFC000" w:themeColor="accent4"/>
                                  <w:sz w:val="48"/>
                                  <w:szCs w:val="48"/>
                                </w:rPr>
                                <w:t>Specialized Delinquency Beds</w:t>
                              </w:r>
                            </w:p>
                            <w:p w:rsidR="00D76AB2" w:rsidRPr="00977AE3" w:rsidRDefault="000469BB" w:rsidP="000B4502">
                              <w:pPr>
                                <w:pStyle w:val="Subtitle"/>
                                <w:rPr>
                                  <w:i/>
                                  <w:color w:val="FFC000" w:themeColor="accent4"/>
                                  <w:sz w:val="40"/>
                                  <w:szCs w:val="40"/>
                                </w:rPr>
                              </w:pPr>
                              <w:r w:rsidRPr="00977AE3">
                                <w:rPr>
                                  <w:i/>
                                  <w:color w:val="FFC000" w:themeColor="accent4"/>
                                  <w:sz w:val="40"/>
                                  <w:szCs w:val="40"/>
                                </w:rPr>
                                <w:t>Interagency Placement Review Committee (IPRC</w:t>
                              </w:r>
                              <w:r w:rsidR="006830C3" w:rsidRPr="00977AE3">
                                <w:rPr>
                                  <w:i/>
                                  <w:color w:val="FFC000" w:themeColor="accent4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7" o:spid="_x0000_s1028" type="#_x0000_t202" style="position:absolute;left:762;width:30041;height:10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D76AB2" w:rsidRPr="00977AE3" w:rsidRDefault="00C40C78" w:rsidP="00C40C78">
                              <w:pPr>
                                <w:pStyle w:val="Heading1"/>
                                <w:rPr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</w:rPr>
                              </w:pPr>
                              <w:r w:rsidRPr="00977AE3">
                                <w:rPr>
                                  <w:b/>
                                  <w:color w:val="222A35" w:themeColor="text2" w:themeShade="80"/>
                                  <w:sz w:val="36"/>
                                  <w:szCs w:val="36"/>
                                </w:rPr>
                                <w:t>State of Iowa Juvenile Court Services</w:t>
                              </w:r>
                            </w:p>
                            <w:p w:rsidR="00D76AB2" w:rsidRPr="00977AE3" w:rsidRDefault="000469BB" w:rsidP="00C40C78">
                              <w:pPr>
                                <w:pStyle w:val="Heading2"/>
                                <w:rPr>
                                  <w:b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</w:pPr>
                              <w:r w:rsidRPr="00977AE3">
                                <w:rPr>
                                  <w:b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  <w:t>10/</w:t>
                              </w:r>
                              <w:r w:rsidR="002009A7">
                                <w:rPr>
                                  <w:b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D31D7B">
                                <w:rPr>
                                  <w:b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977AE3">
                                <w:rPr>
                                  <w:b/>
                                  <w:color w:val="222A35" w:themeColor="text2" w:themeShade="80"/>
                                  <w:sz w:val="32"/>
                                  <w:szCs w:val="32"/>
                                </w:rPr>
                                <w:t>/2021</w:t>
                              </w:r>
                            </w:p>
                          </w:txbxContent>
                        </v:textbox>
                      </v:shape>
                      <v:shape id="Text Box 8" o:spid="_x0000_s1029" type="#_x0000_t202" style="position:absolute;top:48669;width:66579;height:3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      <v:textbox>
                          <w:txbxContent>
                            <w:p w:rsidR="00D76AB2" w:rsidRPr="00411458" w:rsidRDefault="00977AE3" w:rsidP="00D76AB2">
                              <w:pPr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IPRC</w:t>
                              </w:r>
                              <w:r w:rsidR="00386AF1" w:rsidRPr="00411458"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Principles</w:t>
                              </w:r>
                            </w:p>
                            <w:p w:rsidR="00386AF1" w:rsidRPr="005942CE" w:rsidRDefault="004F794F" w:rsidP="00386AF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Ideally a</w:t>
                              </w:r>
                              <w:r w:rsidR="00386AF1"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ll </w:t>
                              </w:r>
                              <w:r w:rsidR="000469BB"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youth</w:t>
                              </w:r>
                              <w:r w:rsidR="00386AF1"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should live in a </w:t>
                              </w:r>
                              <w: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stable</w:t>
                              </w:r>
                              <w:r w:rsidR="00386AF1"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and nurturing family environment.</w:t>
                              </w:r>
                            </w:p>
                            <w:p w:rsidR="00386AF1" w:rsidRPr="005942CE" w:rsidRDefault="00386AF1" w:rsidP="00386AF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Out of home placement is only one part of a continuum of care and should be a short-term, high quality intervention</w:t>
                              </w:r>
                            </w:p>
                            <w:p w:rsidR="00386AF1" w:rsidRPr="005942CE" w:rsidRDefault="00386AF1" w:rsidP="00386AF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Agencies who serve youth should collaborate to provide the youth and his/her family the services, resources, and supports needed. </w:t>
                              </w:r>
                            </w:p>
                            <w:p w:rsidR="00386AF1" w:rsidRPr="005942CE" w:rsidRDefault="00386AF1" w:rsidP="00386AF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 w:rsidRPr="005942CE">
                                <w:rPr>
                                  <w:rFonts w:eastAsiaTheme="majorEastAsia" w:cstheme="minorHAnsi"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Services should be individualized and coordinated across systems</w:t>
                              </w:r>
                            </w:p>
                            <w:p w:rsidR="00386AF1" w:rsidRDefault="00386AF1" w:rsidP="00386AF1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386AF1" w:rsidRPr="00411458" w:rsidRDefault="00977AE3" w:rsidP="00386AF1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222A35" w:themeColor="text2" w:themeShade="80"/>
                                </w:rPr>
                              </w:pPr>
                              <w:r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IPRC</w:t>
                              </w:r>
                              <w:r w:rsidR="00386AF1" w:rsidRPr="00411458"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2007C" w:rsidRPr="00411458">
                                <w:rPr>
                                  <w:b/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Purpose</w:t>
                              </w:r>
                            </w:p>
                            <w:p w:rsidR="00386AF1" w:rsidRPr="005942CE" w:rsidRDefault="00386AF1" w:rsidP="00A1111B">
                              <w:pPr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</w:pP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The purpose of the </w:t>
                              </w:r>
                              <w:r w:rsidR="00977AE3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IPRC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is </w:t>
                              </w:r>
                              <w:r w:rsidR="0072007C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to create a coordinated and integrated approach to trea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72007C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ment of juveniles. To accomplish this, the committee uses a multi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-faceted</w:t>
                              </w:r>
                              <w:r w:rsidR="0072007C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approach that includes reviewing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all referrals to</w:t>
                              </w:r>
                              <w:r w:rsidR="006830C3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the </w:t>
                              </w:r>
                              <w:r w:rsidR="00977AE3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Specialized Delinquency Beds program</w:t>
                              </w:r>
                              <w:r w:rsidR="000469BB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to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E0C3F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confirm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the</w:t>
                              </w:r>
                              <w:r w:rsidR="00EE0C3F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meet </w:t>
                              </w:r>
                              <w:r w:rsidR="000469BB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entry </w:t>
                              </w:r>
                              <w:r w:rsidR="00977AE3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criteria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72007C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ensuring </w:t>
                              </w:r>
                              <w:r w:rsidR="00625E57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appropriate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prog</w:t>
                              </w:r>
                              <w:r w:rsidR="0072007C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ramming is available, exploring 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treatment alternatives,</w:t>
                              </w:r>
                              <w:r w:rsidR="00C148BF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initiating a </w:t>
                              </w:r>
                              <w:r w:rsidR="004F794F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seamless</w:t>
                              </w:r>
                              <w:r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 transition for youth, </w:t>
                              </w:r>
                              <w:r w:rsidR="00C148BF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>staffing problematic cases, identifying youths that cross systems, and generating solutions for cases that d</w:t>
                              </w:r>
                              <w:r w:rsidR="00977AE3" w:rsidRPr="005942CE">
                                <w:rPr>
                                  <w:color w:val="222A35" w:themeColor="text2" w:themeShade="80"/>
                                  <w:sz w:val="24"/>
                                  <w:szCs w:val="24"/>
                                </w:rPr>
                                <w:t xml:space="preserve">o not qualify for placement in the Specialized Delinquency Bed program. </w:t>
                              </w:r>
                            </w:p>
                            <w:p w:rsidR="0072007C" w:rsidRDefault="0072007C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1111B" w:rsidTr="00A1111B">
        <w:trPr>
          <w:trHeight w:val="900"/>
        </w:trPr>
        <w:tc>
          <w:tcPr>
            <w:tcW w:w="12229" w:type="dxa"/>
            <w:vAlign w:val="bottom"/>
          </w:tcPr>
          <w:p w:rsidR="00A1111B" w:rsidRDefault="00A1111B" w:rsidP="00A1111B">
            <w:pPr>
              <w:ind w:left="720"/>
              <w:jc w:val="right"/>
              <w:rPr>
                <w:noProof/>
              </w:rPr>
            </w:pPr>
            <w:r>
              <w:rPr>
                <w:noProof/>
              </w:rPr>
              <w:t>Page 1</w:t>
            </w:r>
          </w:p>
        </w:tc>
      </w:tr>
    </w:tbl>
    <w:p w:rsidR="000B4502" w:rsidRDefault="000B4502"/>
    <w:p w:rsidR="000B4502" w:rsidRDefault="000B4502"/>
    <w:tbl>
      <w:tblPr>
        <w:tblW w:w="12180" w:type="dxa"/>
        <w:tblInd w:w="55" w:type="dxa"/>
        <w:tblCellMar>
          <w:left w:w="115" w:type="dxa"/>
          <w:right w:w="720" w:type="dxa"/>
        </w:tblCellMar>
        <w:tblLook w:val="0000" w:firstRow="0" w:lastRow="0" w:firstColumn="0" w:lastColumn="0" w:noHBand="0" w:noVBand="0"/>
      </w:tblPr>
      <w:tblGrid>
        <w:gridCol w:w="3635"/>
        <w:gridCol w:w="2455"/>
        <w:gridCol w:w="6090"/>
      </w:tblGrid>
      <w:tr w:rsidR="000678E1" w:rsidTr="00515218">
        <w:trPr>
          <w:trHeight w:val="2970"/>
        </w:trPr>
        <w:tc>
          <w:tcPr>
            <w:tcW w:w="6090" w:type="dxa"/>
            <w:gridSpan w:val="2"/>
          </w:tcPr>
          <w:p w:rsidR="00BD467D" w:rsidRDefault="00BD467D" w:rsidP="000B4502"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59F846" wp14:editId="3B9682F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3024505</wp:posOffset>
                      </wp:positionV>
                      <wp:extent cx="1673860" cy="138112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451"/>
                          <wp:lineTo x="21387" y="21451"/>
                          <wp:lineTo x="21387" y="0"/>
                          <wp:lineTo x="0" y="0"/>
                        </wp:wrapPolygon>
                      </wp:wrapThrough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138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 w:rsidRPr="006F2795">
                                    <w:t>Chronological outline of events that includes previous charges (type and circumstances) and the youth’s runaway history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9F846" id="Text Box 17" o:spid="_x0000_s1030" type="#_x0000_t202" style="position:absolute;margin-left:44pt;margin-top:238.15pt;width:131.8pt;height:10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" fillcolor="white [3201]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 w:rsidRPr="006F2795">
                              <w:t>Chronological outline of events that includes previous charges (type and circumstances) and the youth’s runaway history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2124075</wp:posOffset>
                      </wp:positionV>
                      <wp:extent cx="474980" cy="676275"/>
                      <wp:effectExtent l="0" t="0" r="1270" b="952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Default="000B4502" w:rsidP="000B4502">
                                  <w:pPr>
                                    <w:pStyle w:val="Heading1"/>
                                  </w:pPr>
                                  <w:r>
                                    <w:t>02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" o:spid="_x0000_s1031" type="#_x0000_t202" style="position:absolute;margin-left:13.25pt;margin-top:167.25pt;width:37.4pt;height:53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" fillcolor="white [3201]" stroked="f" strokeweight=".5pt">
                      <v:textbox>
                        <w:txbxContent>
                          <w:p w:rsidR="000B4502" w:rsidRDefault="000B4502" w:rsidP="000B4502">
                            <w:pPr>
                              <w:pStyle w:val="Heading1"/>
                            </w:pPr>
                            <w:r>
                              <w:t>02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2362200</wp:posOffset>
                      </wp:positionV>
                      <wp:extent cx="1673860" cy="7524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327"/>
                          <wp:lineTo x="21387" y="21327"/>
                          <wp:lineTo x="21387" y="0"/>
                          <wp:lineTo x="0" y="0"/>
                        </wp:wrapPolygon>
                      </wp:wrapThrough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Default="006F2795" w:rsidP="000B4502">
                                  <w:pPr>
                                    <w:pStyle w:val="Heading3"/>
                                  </w:pPr>
                                  <w:r w:rsidRPr="006F2795">
                                    <w:t>Placement history and possible placement options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32" type="#_x0000_t202" style="position:absolute;margin-left:44pt;margin-top:186pt;width:131.8pt;height:5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" fillcolor="white [3201]" stroked="f" strokeweight=".5pt">
                      <v:textbox>
                        <w:txbxContent>
                          <w:p w:rsidR="000B4502" w:rsidRDefault="006F2795" w:rsidP="000B4502">
                            <w:pPr>
                              <w:pStyle w:val="Heading3"/>
                            </w:pPr>
                            <w:r w:rsidRPr="006F2795">
                              <w:t>Placement history and possible placement options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59F846" wp14:editId="3B9682F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4265295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BD467D" w:rsidP="006F2795">
                                  <w:pPr>
                                    <w:pStyle w:val="Heading3"/>
                                  </w:pPr>
                                  <w:r>
                                    <w:t>Criminogenic risk and needs and desired response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9F846" id="Text Box 1" o:spid="_x0000_s1033" type="#_x0000_t202" style="position:absolute;margin-left:44pt;margin-top:335.85pt;width:131.8pt;height:53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" fillcolor="window" stroked="f" strokeweight=".5pt">
                      <v:textbox>
                        <w:txbxContent>
                          <w:p w:rsidR="006F2795" w:rsidRDefault="00BD467D" w:rsidP="006F2795">
                            <w:pPr>
                              <w:pStyle w:val="Heading3"/>
                            </w:pPr>
                            <w:r>
                              <w:t>Criminogenic risk and needs and desired response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1866900</wp:posOffset>
                      </wp:positionV>
                      <wp:extent cx="1673860" cy="676275"/>
                      <wp:effectExtent l="0" t="0" r="2540" b="952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Default="006F2795" w:rsidP="000B4502">
                                  <w:pPr>
                                    <w:pStyle w:val="Heading3"/>
                                  </w:pPr>
                                  <w:r w:rsidRPr="006F2795">
                                    <w:t>Bio-psycho-social summary</w:t>
                                  </w:r>
                                  <w:r w:rsidR="000B4502" w:rsidRPr="000B4502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o:spid="_x0000_s1034" type="#_x0000_t202" style="position:absolute;margin-left:47pt;margin-top:147pt;width:131.8pt;height:53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" fillcolor="white [3201]" stroked="f" strokeweight=".5pt">
                      <v:textbox>
                        <w:txbxContent>
                          <w:p w:rsidR="000B4502" w:rsidRDefault="006F2795" w:rsidP="000B4502">
                            <w:pPr>
                              <w:pStyle w:val="Heading3"/>
                            </w:pPr>
                            <w:r w:rsidRPr="006F2795">
                              <w:t>Bio-psycho-social summary</w:t>
                            </w:r>
                            <w:r w:rsidR="000B4502" w:rsidRPr="000B4502"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1631315</wp:posOffset>
                      </wp:positionV>
                      <wp:extent cx="474980" cy="676275"/>
                      <wp:effectExtent l="0" t="0" r="1270" b="952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Default="000B4502" w:rsidP="000B4502">
                                  <w:pPr>
                                    <w:pStyle w:val="Heading1"/>
                                  </w:pPr>
                                  <w:r>
                                    <w:t>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" o:spid="_x0000_s1035" type="#_x0000_t202" style="position:absolute;margin-left:14pt;margin-top:128.45pt;width:37.4pt;height:5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" fillcolor="white [3201]" stroked="f" strokeweight=".5pt">
                      <v:textbox>
                        <w:txbxContent>
                          <w:p w:rsidR="000B4502" w:rsidRDefault="000B4502" w:rsidP="000B4502">
                            <w:pPr>
                              <w:pStyle w:val="Heading1"/>
                            </w:pPr>
                            <w:r>
                              <w:t>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CF8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5344" behindDoc="1" locked="0" layoutInCell="1" allowOverlap="1">
                      <wp:simplePos x="0" y="0"/>
                      <wp:positionH relativeFrom="column">
                        <wp:posOffset>221564</wp:posOffset>
                      </wp:positionH>
                      <wp:positionV relativeFrom="paragraph">
                        <wp:posOffset>274423</wp:posOffset>
                      </wp:positionV>
                      <wp:extent cx="2000250" cy="1367481"/>
                      <wp:effectExtent l="0" t="0" r="19050" b="2349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3674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2700"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678E1" w:rsidRDefault="000678E1">
                                  <w:pPr>
                                    <w:rPr>
                                      <w:rFonts w:ascii="Ink Free" w:hAnsi="Ink Free"/>
                                      <w:b/>
                                    </w:rPr>
                                  </w:pPr>
                                </w:p>
                                <w:p w:rsidR="000678E1" w:rsidRPr="000678E1" w:rsidRDefault="000678E1">
                                  <w:pPr>
                                    <w:rPr>
                                      <w:rFonts w:ascii="Ink Free" w:hAnsi="Ink Free"/>
                                      <w:b/>
                                    </w:rPr>
                                  </w:pPr>
                                  <w:r w:rsidRPr="000678E1">
                                    <w:rPr>
                                      <w:rFonts w:ascii="Ink Free" w:hAnsi="Ink Free"/>
                                      <w:b/>
                                      <w:color w:val="7F7F7F" w:themeColor="text1" w:themeTint="80"/>
                                    </w:rPr>
                                    <w:t>The review process begins with the JCO providing an overview of pertinent case facts, which typically includes the following: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6" type="#_x0000_t202" style="position:absolute;margin-left:17.45pt;margin-top:21.6pt;width:157.5pt;height:107.7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" fillcolor="#d9e2f3 [660]" strokecolor="#d9e2f3 [660]" strokeweight="1pt">
                      <v:textbox>
                        <w:txbxContent>
                          <w:p w:rsidR="000678E1" w:rsidRDefault="000678E1">
                            <w:pPr>
                              <w:rPr>
                                <w:rFonts w:ascii="Ink Free" w:hAnsi="Ink Free"/>
                                <w:b/>
                              </w:rPr>
                            </w:pPr>
                          </w:p>
                          <w:p w:rsidR="000678E1" w:rsidRPr="000678E1" w:rsidRDefault="000678E1">
                            <w:pPr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0678E1">
                              <w:rPr>
                                <w:rFonts w:ascii="Ink Free" w:hAnsi="Ink Free"/>
                                <w:b/>
                                <w:color w:val="7F7F7F" w:themeColor="text1" w:themeTint="80"/>
                              </w:rPr>
                              <w:t>The review process begins with the JCO providing an overview of pertinent case facts, which typically includes the following: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BD467D" w:rsidP="00BD467D"/>
          <w:p w:rsidR="00BD467D" w:rsidRPr="00BD467D" w:rsidRDefault="00FB09CD" w:rsidP="00BD467D"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2327519</wp:posOffset>
                      </wp:positionH>
                      <wp:positionV relativeFrom="paragraph">
                        <wp:posOffset>211650</wp:posOffset>
                      </wp:positionV>
                      <wp:extent cx="5207831" cy="7798777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07831" cy="77987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Pr="00625E57" w:rsidRDefault="00C77AD6" w:rsidP="000B4502">
                                  <w:pPr>
                                    <w:pStyle w:val="Heading1"/>
                                    <w:rPr>
                                      <w:sz w:val="32"/>
                                    </w:rPr>
                                  </w:pPr>
                                  <w:r w:rsidRPr="00625E57">
                                    <w:rPr>
                                      <w:sz w:val="32"/>
                                    </w:rPr>
                                    <w:t>Structure</w:t>
                                  </w:r>
                                </w:p>
                                <w:p w:rsidR="00C77AD6" w:rsidRPr="00FB09CD" w:rsidRDefault="00C77AD6" w:rsidP="005942CE">
                                  <w:pPr>
                                    <w:pStyle w:val="NoSpacing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The </w:t>
                                  </w:r>
                                  <w:r w:rsidR="00977AE3" w:rsidRPr="00FB09CD">
                                    <w:rPr>
                                      <w:sz w:val="20"/>
                                      <w:szCs w:val="20"/>
                                    </w:rPr>
                                    <w:t>IPRC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is structured with representation from </w:t>
                                  </w:r>
                                  <w:r w:rsidR="00977AE3" w:rsidRPr="00FB09CD">
                                    <w:rPr>
                                      <w:sz w:val="20"/>
                                      <w:szCs w:val="20"/>
                                    </w:rPr>
                                    <w:t>four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agencies – Juvenile Court Services (JCS), the Department of Human Services (DHS), </w:t>
                                  </w:r>
                                  <w:r w:rsidR="00977AE3" w:rsidRPr="00FB09CD">
                                    <w:rPr>
                                      <w:sz w:val="20"/>
                                      <w:szCs w:val="20"/>
                                    </w:rPr>
                                    <w:t>Four Oaks, and Family Resources.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625E57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All eight 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JCS</w:t>
                                  </w:r>
                                  <w:r w:rsidR="00625E57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districts are 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represented by the Director of JCS, four Chief Juvenile Court Officers, and six JCO Supervisors. </w:t>
                                  </w:r>
                                  <w:r w:rsidR="00625E57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977AE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In addition, two additional JCOs, one from </w:t>
                                  </w:r>
                                  <w:r w:rsidR="005942CE" w:rsidRPr="00FB09CD">
                                    <w:rPr>
                                      <w:sz w:val="20"/>
                                      <w:szCs w:val="20"/>
                                    </w:rPr>
                                    <w:t>Linn County and one from Scott C</w:t>
                                  </w:r>
                                  <w:r w:rsidR="00977AE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ounty serve on the IPRC. </w:t>
                                  </w:r>
                                </w:p>
                                <w:p w:rsidR="005942CE" w:rsidRPr="005942CE" w:rsidRDefault="005942CE" w:rsidP="005942CE">
                                  <w:pPr>
                                    <w:pStyle w:val="NoSpacing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0B4502" w:rsidRPr="00625E57" w:rsidRDefault="00625E57" w:rsidP="000B4502">
                                  <w:pPr>
                                    <w:pStyle w:val="Heading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Governance</w:t>
                                  </w:r>
                                </w:p>
                                <w:p w:rsidR="00F253EF" w:rsidRPr="00FB09CD" w:rsidRDefault="00625E57" w:rsidP="000B45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A Chief Juvenile Court Officer (CJCO) is responsible for leading the </w:t>
                                  </w:r>
                                  <w:r w:rsidR="005942CE" w:rsidRPr="00FB09CD">
                                    <w:rPr>
                                      <w:sz w:val="20"/>
                                      <w:szCs w:val="20"/>
                                    </w:rPr>
                                    <w:t>IPRC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and coordinating the review of cases. </w:t>
                                  </w:r>
                                  <w:r w:rsidR="00F253EF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All members of the committee have an equal voice and role in reviewing referred cases. </w:t>
                                  </w:r>
                                </w:p>
                                <w:p w:rsidR="000B4502" w:rsidRPr="00FB09CD" w:rsidRDefault="00294359" w:rsidP="000B45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First time presente</w:t>
                                  </w:r>
                                  <w:r w:rsidR="00F253EF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rs are introduced to the process prior to presenting. During this introduction, JCOs are informed that the </w:t>
                                  </w:r>
                                  <w:r w:rsidR="005942CE" w:rsidRPr="00FB09CD">
                                    <w:rPr>
                                      <w:sz w:val="20"/>
                                      <w:szCs w:val="20"/>
                                    </w:rPr>
                                    <w:t>IPRC</w:t>
                                  </w:r>
                                  <w:r w:rsidR="00F253EF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does not prescribe what recommendations should be made to the court regarding the youth. This is the responsibility of the JCO. </w:t>
                                  </w:r>
                                </w:p>
                                <w:p w:rsidR="00244D25" w:rsidRPr="00625E57" w:rsidRDefault="00244D25" w:rsidP="00244D25">
                                  <w:pPr>
                                    <w:pStyle w:val="Heading2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Referral and Meeting Process</w:t>
                                  </w:r>
                                </w:p>
                                <w:p w:rsidR="000B4502" w:rsidRPr="00FB09CD" w:rsidRDefault="005942CE" w:rsidP="000B45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The IPRC meets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weekly. JCOs who have a case to be reviewed are required to </w:t>
                                  </w:r>
                                  <w:r w:rsidR="00563F9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staff the case with their supervisor </w:t>
                                  </w:r>
                                  <w:r w:rsidR="00D31D7B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and have </w:t>
                                  </w:r>
                                  <w:r w:rsidR="00FB09CD" w:rsidRPr="00FB09CD">
                                    <w:rPr>
                                      <w:sz w:val="20"/>
                                      <w:szCs w:val="20"/>
                                    </w:rPr>
                                    <w:t>his/her CJCO</w:t>
                                  </w:r>
                                  <w:r w:rsidR="00D31D7B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approve the referral </w:t>
                                  </w:r>
                                  <w:r w:rsidR="00563F9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prior to 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>submi</w:t>
                                  </w:r>
                                  <w:r w:rsidR="00563F93" w:rsidRPr="00FB09CD">
                                    <w:rPr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 w:rsidR="00D31D7B" w:rsidRPr="00FB09CD">
                                    <w:rPr>
                                      <w:sz w:val="20"/>
                                      <w:szCs w:val="20"/>
                                    </w:rPr>
                                    <w:t>ting it to the IPRC. T</w:t>
                                  </w:r>
                                  <w:r w:rsidR="00563F9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he referral </w:t>
                                  </w:r>
                                  <w:r w:rsidR="00D31D7B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form 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C3710D" w:rsidRPr="00FB09CD">
                                    <w:rPr>
                                      <w:sz w:val="20"/>
                                      <w:szCs w:val="20"/>
                                    </w:rPr>
                                    <w:t>supporting documentation, which can include court reports, criminal charges, psychological assessments, mental health evaluations, discharge reports, etc.,</w:t>
                                  </w:r>
                                  <w:r w:rsidR="00D31D7B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must be emailed</w:t>
                                  </w:r>
                                  <w:r w:rsidR="00C3710D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to the </w:t>
                                  </w:r>
                                  <w:r w:rsidR="00FB09CD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committee’s 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CJCO </w:t>
                                  </w:r>
                                  <w:r w:rsidR="000469BB" w:rsidRPr="00FB09CD">
                                    <w:rPr>
                                      <w:sz w:val="20"/>
                                      <w:szCs w:val="20"/>
                                    </w:rPr>
                                    <w:t>the week</w:t>
                                  </w:r>
                                  <w:r w:rsidR="00244D25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prior to the meeting. </w:t>
                                  </w:r>
                                  <w:r w:rsidR="00563F93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It is standard practice for the JCOs supervisor to also attend the meeting. </w:t>
                                  </w:r>
                                </w:p>
                                <w:p w:rsidR="00294359" w:rsidRPr="00FB09CD" w:rsidRDefault="00294359" w:rsidP="000B4502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Following the JCOs presentation of the case, the </w:t>
                                  </w:r>
                                  <w:r w:rsidR="005942CE" w:rsidRPr="00FB09CD">
                                    <w:rPr>
                                      <w:sz w:val="20"/>
                                      <w:szCs w:val="20"/>
                                    </w:rPr>
                                    <w:t>IPRC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members</w:t>
                                  </w:r>
                                  <w:r w:rsidR="00C2651E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have an opportunity to ask 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questions related to the case to help determine if the referral is appropriate for </w:t>
                                  </w:r>
                                  <w:r w:rsidR="000469BB" w:rsidRPr="00FB09CD">
                                    <w:rPr>
                                      <w:sz w:val="20"/>
                                      <w:szCs w:val="20"/>
                                    </w:rPr>
                                    <w:t>the program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. Questions fr</w:t>
                                  </w:r>
                                  <w:r w:rsidR="00C2651E" w:rsidRPr="00FB09CD">
                                    <w:rPr>
                                      <w:sz w:val="20"/>
                                      <w:szCs w:val="20"/>
                                    </w:rPr>
                                    <w:t>equently asked include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294359" w:rsidRPr="00FB09CD" w:rsidRDefault="00294359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How would things be dif</w:t>
                                  </w:r>
                                  <w:r w:rsidR="005942CE" w:rsidRPr="00FB09CD">
                                    <w:rPr>
                                      <w:sz w:val="20"/>
                                      <w:szCs w:val="20"/>
                                    </w:rPr>
                                    <w:t>ferent if the youth is placed in the Specialized Delinquency Bed program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  <w:p w:rsidR="00294359" w:rsidRPr="00FB09CD" w:rsidRDefault="005942CE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Does the Specialized Delinquency Bed program </w:t>
                                  </w:r>
                                  <w:r w:rsidR="00294359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have the </w:t>
                                  </w: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treatment options</w:t>
                                  </w:r>
                                  <w:r w:rsidR="00294359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necessary to address the youth’s key issues? </w:t>
                                  </w:r>
                                </w:p>
                                <w:p w:rsidR="00C2651E" w:rsidRPr="00FB09CD" w:rsidRDefault="005942CE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What services in the Specialized Delinquency Bed program </w:t>
                                  </w:r>
                                  <w:r w:rsidR="00C2651E" w:rsidRPr="00FB09CD">
                                    <w:rPr>
                                      <w:sz w:val="20"/>
                                      <w:szCs w:val="20"/>
                                    </w:rPr>
                                    <w:t>could be utilized to treat the youth?</w:t>
                                  </w:r>
                                </w:p>
                                <w:p w:rsidR="00294359" w:rsidRPr="00FB09CD" w:rsidRDefault="00294359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Can the JCO establish a need for a controlled and structured environment?</w:t>
                                  </w:r>
                                </w:p>
                                <w:p w:rsidR="00294359" w:rsidRPr="00FB09CD" w:rsidRDefault="00563F93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What is the plan for transition? </w:t>
                                  </w:r>
                                </w:p>
                                <w:p w:rsidR="00C2651E" w:rsidRPr="00FB09CD" w:rsidRDefault="00C2651E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sz w:val="20"/>
                                      <w:szCs w:val="20"/>
                                    </w:rPr>
                                    <w:t>Are there other less restrictive placements that could meet the youth’s needs?</w:t>
                                  </w:r>
                                </w:p>
                                <w:p w:rsidR="005942CE" w:rsidRPr="00FB09CD" w:rsidRDefault="005942CE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What Aftercare services will the youth require?</w:t>
                                  </w:r>
                                </w:p>
                                <w:p w:rsidR="005942CE" w:rsidRPr="00FB09CD" w:rsidRDefault="005942CE" w:rsidP="00294359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B09C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Are there any gang affiliations or co-conspirator</w:t>
                                  </w:r>
                                  <w:r w:rsidR="00C32936" w:rsidRPr="00FB09C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s the program </w:t>
                                  </w:r>
                                  <w:r w:rsidRPr="00FB09C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needs to be aware of?</w:t>
                                  </w:r>
                                </w:p>
                                <w:p w:rsidR="00FB09CD" w:rsidRDefault="005349A4" w:rsidP="00FB09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Referrals are approved by a majority vote of IPRC members. </w:t>
                                  </w:r>
                                  <w:r w:rsidR="00FB09CD" w:rsidRP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Generally, IPRC committee members will notify the JCO if the referral has been accepted immediately following his/her presentation of the case. </w:t>
                                  </w:r>
                                  <w:r w:rsid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However, in certain situations where </w:t>
                                  </w:r>
                                  <w:r w:rsidR="00FB09CD" w:rsidRPr="00FB09CD">
                                    <w:rPr>
                                      <w:sz w:val="20"/>
                                      <w:szCs w:val="20"/>
                                    </w:rPr>
                                    <w:t>additional review or discussion</w:t>
                                  </w:r>
                                  <w:r w:rsid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is required</w:t>
                                  </w:r>
                                  <w:r w:rsidR="00FB09CD" w:rsidRPr="00FB09CD">
                                    <w:rPr>
                                      <w:sz w:val="20"/>
                                      <w:szCs w:val="20"/>
                                    </w:rPr>
                                    <w:t>, notification of acceptance may be delayed</w:t>
                                  </w:r>
                                  <w:r w:rsid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up to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five (5) business</w:t>
                                  </w:r>
                                  <w:r w:rsidR="00FB09C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days. </w:t>
                                  </w:r>
                                </w:p>
                                <w:p w:rsidR="005349A4" w:rsidRPr="00FB09CD" w:rsidRDefault="005349A4" w:rsidP="00FB09C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Referrals for open beds will be accepted in the order they are received.  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27432" rIns="91440" bIns="27432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7" type="#_x0000_t202" style="position:absolute;margin-left:183.25pt;margin-top:16.65pt;width:410.05pt;height:61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" fillcolor="white [3201]" stroked="f" strokeweight=".5pt">
                      <v:textbox inset=",2.16pt,,2.16pt">
                        <w:txbxContent>
                          <w:p w:rsidR="000B4502" w:rsidRPr="00625E57" w:rsidRDefault="00C77AD6" w:rsidP="000B4502">
                            <w:pPr>
                              <w:pStyle w:val="Heading1"/>
                              <w:rPr>
                                <w:sz w:val="32"/>
                              </w:rPr>
                            </w:pPr>
                            <w:r w:rsidRPr="00625E57">
                              <w:rPr>
                                <w:sz w:val="32"/>
                              </w:rPr>
                              <w:t>Structure</w:t>
                            </w:r>
                          </w:p>
                          <w:p w:rsidR="00C77AD6" w:rsidRPr="00FB09CD" w:rsidRDefault="00C77AD6" w:rsidP="005942CE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977AE3" w:rsidRPr="00FB09CD">
                              <w:rPr>
                                <w:sz w:val="20"/>
                                <w:szCs w:val="20"/>
                              </w:rPr>
                              <w:t>IPRC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 is structured with representation from </w:t>
                            </w:r>
                            <w:r w:rsidR="00977AE3" w:rsidRPr="00FB09CD">
                              <w:rPr>
                                <w:sz w:val="20"/>
                                <w:szCs w:val="20"/>
                              </w:rPr>
                              <w:t>four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 agencies – Juvenile Court Services (JCS), the Department of Human Services (DHS), </w:t>
                            </w:r>
                            <w:r w:rsidR="00977AE3" w:rsidRPr="00FB09CD">
                              <w:rPr>
                                <w:sz w:val="20"/>
                                <w:szCs w:val="20"/>
                              </w:rPr>
                              <w:t>Four Oaks, and Family Resources.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5E57" w:rsidRPr="00FB09CD">
                              <w:rPr>
                                <w:sz w:val="20"/>
                                <w:szCs w:val="20"/>
                              </w:rPr>
                              <w:t xml:space="preserve">All eight 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>JCS</w:t>
                            </w:r>
                            <w:r w:rsidR="00625E57" w:rsidRPr="00FB09CD">
                              <w:rPr>
                                <w:sz w:val="20"/>
                                <w:szCs w:val="20"/>
                              </w:rPr>
                              <w:t xml:space="preserve"> districts are 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represented by the Director of JCS, four Chief Juvenile Court Officers, and six JCO Supervisors. </w:t>
                            </w:r>
                            <w:r w:rsidR="00625E57" w:rsidRPr="00FB09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7AE3" w:rsidRPr="00FB09CD">
                              <w:rPr>
                                <w:sz w:val="20"/>
                                <w:szCs w:val="20"/>
                              </w:rPr>
                              <w:t xml:space="preserve">In addition, two additional JCOs, one from </w:t>
                            </w:r>
                            <w:r w:rsidR="005942CE" w:rsidRPr="00FB09CD">
                              <w:rPr>
                                <w:sz w:val="20"/>
                                <w:szCs w:val="20"/>
                              </w:rPr>
                              <w:t>Linn County and one from Scott C</w:t>
                            </w:r>
                            <w:r w:rsidR="00977AE3" w:rsidRPr="00FB09CD">
                              <w:rPr>
                                <w:sz w:val="20"/>
                                <w:szCs w:val="20"/>
                              </w:rPr>
                              <w:t xml:space="preserve">ounty serve on the IPRC. </w:t>
                            </w:r>
                          </w:p>
                          <w:p w:rsidR="005942CE" w:rsidRPr="005942CE" w:rsidRDefault="005942CE" w:rsidP="005942CE">
                            <w:pPr>
                              <w:pStyle w:val="NoSpacing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B4502" w:rsidRPr="00625E57" w:rsidRDefault="00625E57" w:rsidP="000B4502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Governance</w:t>
                            </w:r>
                          </w:p>
                          <w:p w:rsidR="00F253EF" w:rsidRPr="00FB09CD" w:rsidRDefault="00625E57" w:rsidP="000B45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A Chief Juvenile Court Officer (CJCO) is responsible for leading the </w:t>
                            </w:r>
                            <w:r w:rsidR="005942CE" w:rsidRPr="00FB09CD">
                              <w:rPr>
                                <w:sz w:val="20"/>
                                <w:szCs w:val="20"/>
                              </w:rPr>
                              <w:t>IPRC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 and coordinating the review of cases. </w:t>
                            </w:r>
                            <w:r w:rsidR="00F253EF" w:rsidRPr="00FB09CD">
                              <w:rPr>
                                <w:sz w:val="20"/>
                                <w:szCs w:val="20"/>
                              </w:rPr>
                              <w:t xml:space="preserve">All members of the committee have an equal voice and role in reviewing referred cases. </w:t>
                            </w:r>
                          </w:p>
                          <w:p w:rsidR="000B4502" w:rsidRPr="00FB09CD" w:rsidRDefault="00294359" w:rsidP="000B45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>First time presente</w:t>
                            </w:r>
                            <w:r w:rsidR="00F253EF" w:rsidRPr="00FB09CD">
                              <w:rPr>
                                <w:sz w:val="20"/>
                                <w:szCs w:val="20"/>
                              </w:rPr>
                              <w:t xml:space="preserve">rs are introduced to the process prior to presenting. During this introduction, JCOs are informed that the </w:t>
                            </w:r>
                            <w:r w:rsidR="005942CE" w:rsidRPr="00FB09CD">
                              <w:rPr>
                                <w:sz w:val="20"/>
                                <w:szCs w:val="20"/>
                              </w:rPr>
                              <w:t>IPRC</w:t>
                            </w:r>
                            <w:r w:rsidR="00F253EF" w:rsidRPr="00FB09CD">
                              <w:rPr>
                                <w:sz w:val="20"/>
                                <w:szCs w:val="20"/>
                              </w:rPr>
                              <w:t xml:space="preserve"> does not prescribe what recommendations should be made to the court regarding the youth. This is the responsibility of the JCO. </w:t>
                            </w:r>
                          </w:p>
                          <w:p w:rsidR="00244D25" w:rsidRPr="00625E57" w:rsidRDefault="00244D25" w:rsidP="00244D25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Referral and Meeting Process</w:t>
                            </w:r>
                          </w:p>
                          <w:p w:rsidR="000B4502" w:rsidRPr="00FB09CD" w:rsidRDefault="005942CE" w:rsidP="000B45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>The IPRC meets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 xml:space="preserve"> weekly. JCOs who have a case to be reviewed are required to </w:t>
                            </w:r>
                            <w:r w:rsidR="00563F93" w:rsidRPr="00FB09CD">
                              <w:rPr>
                                <w:sz w:val="20"/>
                                <w:szCs w:val="20"/>
                              </w:rPr>
                              <w:t xml:space="preserve">staff the case with their supervisor </w:t>
                            </w:r>
                            <w:r w:rsidR="00D31D7B" w:rsidRPr="00FB09CD">
                              <w:rPr>
                                <w:sz w:val="20"/>
                                <w:szCs w:val="20"/>
                              </w:rPr>
                              <w:t xml:space="preserve">and have </w:t>
                            </w:r>
                            <w:r w:rsidR="00FB09CD" w:rsidRPr="00FB09CD">
                              <w:rPr>
                                <w:sz w:val="20"/>
                                <w:szCs w:val="20"/>
                              </w:rPr>
                              <w:t>his/her CJCO</w:t>
                            </w:r>
                            <w:r w:rsidR="00D31D7B" w:rsidRPr="00FB09CD">
                              <w:rPr>
                                <w:sz w:val="20"/>
                                <w:szCs w:val="20"/>
                              </w:rPr>
                              <w:t xml:space="preserve"> approve the referral </w:t>
                            </w:r>
                            <w:r w:rsidR="00563F93" w:rsidRPr="00FB09CD">
                              <w:rPr>
                                <w:sz w:val="20"/>
                                <w:szCs w:val="20"/>
                              </w:rPr>
                              <w:t xml:space="preserve">prior to 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>submi</w:t>
                            </w:r>
                            <w:r w:rsidR="00563F93" w:rsidRPr="00FB09CD"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 w:rsidR="00D31D7B" w:rsidRPr="00FB09CD">
                              <w:rPr>
                                <w:sz w:val="20"/>
                                <w:szCs w:val="20"/>
                              </w:rPr>
                              <w:t>ting it to the IPRC. T</w:t>
                            </w:r>
                            <w:r w:rsidR="00563F93" w:rsidRPr="00FB09CD">
                              <w:rPr>
                                <w:sz w:val="20"/>
                                <w:szCs w:val="20"/>
                              </w:rPr>
                              <w:t xml:space="preserve">he referral </w:t>
                            </w:r>
                            <w:r w:rsidR="00D31D7B" w:rsidRPr="00FB09CD">
                              <w:rPr>
                                <w:sz w:val="20"/>
                                <w:szCs w:val="20"/>
                              </w:rPr>
                              <w:t xml:space="preserve">form 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C3710D" w:rsidRPr="00FB09CD">
                              <w:rPr>
                                <w:sz w:val="20"/>
                                <w:szCs w:val="20"/>
                              </w:rPr>
                              <w:t>supporting documentation, which can include court reports, criminal charges, psychological assessments, mental health evaluations, discharge reports, etc.,</w:t>
                            </w:r>
                            <w:r w:rsidR="00D31D7B" w:rsidRPr="00FB09CD">
                              <w:rPr>
                                <w:sz w:val="20"/>
                                <w:szCs w:val="20"/>
                              </w:rPr>
                              <w:t xml:space="preserve"> must be emailed</w:t>
                            </w:r>
                            <w:r w:rsidR="00C3710D" w:rsidRPr="00FB09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 xml:space="preserve">to the </w:t>
                            </w:r>
                            <w:r w:rsidR="00FB09CD" w:rsidRPr="00FB09CD">
                              <w:rPr>
                                <w:sz w:val="20"/>
                                <w:szCs w:val="20"/>
                              </w:rPr>
                              <w:t xml:space="preserve">committee’s 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 xml:space="preserve">CJCO </w:t>
                            </w:r>
                            <w:r w:rsidR="000469BB" w:rsidRPr="00FB09CD">
                              <w:rPr>
                                <w:sz w:val="20"/>
                                <w:szCs w:val="20"/>
                              </w:rPr>
                              <w:t>the week</w:t>
                            </w:r>
                            <w:r w:rsidR="00244D25" w:rsidRPr="00FB09CD">
                              <w:rPr>
                                <w:sz w:val="20"/>
                                <w:szCs w:val="20"/>
                              </w:rPr>
                              <w:t xml:space="preserve"> prior to the meeting. </w:t>
                            </w:r>
                            <w:r w:rsidR="00563F93" w:rsidRPr="00FB09CD">
                              <w:rPr>
                                <w:sz w:val="20"/>
                                <w:szCs w:val="20"/>
                              </w:rPr>
                              <w:t xml:space="preserve">It is standard practice for the JCOs supervisor to also attend the meeting. </w:t>
                            </w:r>
                          </w:p>
                          <w:p w:rsidR="00294359" w:rsidRPr="00FB09CD" w:rsidRDefault="00294359" w:rsidP="000B450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Following the JCOs presentation of the case, the </w:t>
                            </w:r>
                            <w:r w:rsidR="005942CE" w:rsidRPr="00FB09CD">
                              <w:rPr>
                                <w:sz w:val="20"/>
                                <w:szCs w:val="20"/>
                              </w:rPr>
                              <w:t>IPRC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 members</w:t>
                            </w:r>
                            <w:r w:rsidR="00C2651E" w:rsidRPr="00FB09CD">
                              <w:rPr>
                                <w:sz w:val="20"/>
                                <w:szCs w:val="20"/>
                              </w:rPr>
                              <w:t xml:space="preserve"> have an opportunity to ask 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questions related to the case to help determine if the referral is appropriate for </w:t>
                            </w:r>
                            <w:r w:rsidR="000469BB" w:rsidRPr="00FB09CD">
                              <w:rPr>
                                <w:sz w:val="20"/>
                                <w:szCs w:val="20"/>
                              </w:rPr>
                              <w:t>the program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>. Questions fr</w:t>
                            </w:r>
                            <w:r w:rsidR="00C2651E" w:rsidRPr="00FB09CD">
                              <w:rPr>
                                <w:sz w:val="20"/>
                                <w:szCs w:val="20"/>
                              </w:rPr>
                              <w:t>equently asked include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94359" w:rsidRPr="00FB09CD" w:rsidRDefault="00294359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>How would things be dif</w:t>
                            </w:r>
                            <w:r w:rsidR="005942CE" w:rsidRPr="00FB09CD">
                              <w:rPr>
                                <w:sz w:val="20"/>
                                <w:szCs w:val="20"/>
                              </w:rPr>
                              <w:t>ferent if the youth is placed in the Specialized Delinquency Bed program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294359" w:rsidRPr="00FB09CD" w:rsidRDefault="005942CE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Does the Specialized Delinquency Bed program </w:t>
                            </w:r>
                            <w:r w:rsidR="00294359" w:rsidRPr="00FB09CD">
                              <w:rPr>
                                <w:sz w:val="20"/>
                                <w:szCs w:val="20"/>
                              </w:rPr>
                              <w:t xml:space="preserve">have the </w:t>
                            </w:r>
                            <w:r w:rsidRPr="00FB09CD">
                              <w:rPr>
                                <w:sz w:val="20"/>
                                <w:szCs w:val="20"/>
                              </w:rPr>
                              <w:t>treatment options</w:t>
                            </w:r>
                            <w:r w:rsidR="00294359" w:rsidRPr="00FB09CD">
                              <w:rPr>
                                <w:sz w:val="20"/>
                                <w:szCs w:val="20"/>
                              </w:rPr>
                              <w:t xml:space="preserve"> necessary to address the youth’s key issues? </w:t>
                            </w:r>
                          </w:p>
                          <w:p w:rsidR="00C2651E" w:rsidRPr="00FB09CD" w:rsidRDefault="005942CE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What services in the Specialized Delinquency Bed program </w:t>
                            </w:r>
                            <w:r w:rsidR="00C2651E" w:rsidRPr="00FB09CD">
                              <w:rPr>
                                <w:sz w:val="20"/>
                                <w:szCs w:val="20"/>
                              </w:rPr>
                              <w:t>could be utilized to treat the youth?</w:t>
                            </w:r>
                          </w:p>
                          <w:p w:rsidR="00294359" w:rsidRPr="00FB09CD" w:rsidRDefault="00294359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>Can the JCO establish a need for a controlled and structured environment?</w:t>
                            </w:r>
                          </w:p>
                          <w:p w:rsidR="00294359" w:rsidRPr="00FB09CD" w:rsidRDefault="00563F93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 xml:space="preserve">What is the plan for transition? </w:t>
                            </w:r>
                          </w:p>
                          <w:p w:rsidR="00C2651E" w:rsidRPr="00FB09CD" w:rsidRDefault="00C2651E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sz w:val="20"/>
                                <w:szCs w:val="20"/>
                              </w:rPr>
                              <w:t>Are there other less restrictive placements that could meet the youth’s needs?</w:t>
                            </w:r>
                          </w:p>
                          <w:p w:rsidR="005942CE" w:rsidRPr="00FB09CD" w:rsidRDefault="005942CE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What Aftercare services will the youth require?</w:t>
                            </w:r>
                          </w:p>
                          <w:p w:rsidR="005942CE" w:rsidRPr="00FB09CD" w:rsidRDefault="005942CE" w:rsidP="002943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B0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Are there any gang affiliations or co-conspirator</w:t>
                            </w:r>
                            <w:r w:rsidR="00C32936" w:rsidRPr="00FB0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 the program </w:t>
                            </w:r>
                            <w:r w:rsidRPr="00FB09C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needs to be aware of?</w:t>
                            </w:r>
                          </w:p>
                          <w:p w:rsidR="00FB09CD" w:rsidRDefault="005349A4" w:rsidP="00FB09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Referrals are approved by a majority vote of IPRC members. </w:t>
                            </w:r>
                            <w:r w:rsidR="00FB09CD" w:rsidRPr="00FB09CD">
                              <w:rPr>
                                <w:sz w:val="20"/>
                                <w:szCs w:val="20"/>
                              </w:rPr>
                              <w:t xml:space="preserve">Generally, IPRC committee members will notify the JCO if the referral has been accepted immediately following his/her presentation of the case. </w:t>
                            </w:r>
                            <w:r w:rsidR="00FB09CD">
                              <w:rPr>
                                <w:sz w:val="20"/>
                                <w:szCs w:val="20"/>
                              </w:rPr>
                              <w:t xml:space="preserve">However, in certain situations where </w:t>
                            </w:r>
                            <w:r w:rsidR="00FB09CD" w:rsidRPr="00FB09CD">
                              <w:rPr>
                                <w:sz w:val="20"/>
                                <w:szCs w:val="20"/>
                              </w:rPr>
                              <w:t>additional review or discussion</w:t>
                            </w:r>
                            <w:r w:rsidR="00FB09CD">
                              <w:rPr>
                                <w:sz w:val="20"/>
                                <w:szCs w:val="20"/>
                              </w:rPr>
                              <w:t xml:space="preserve"> is required</w:t>
                            </w:r>
                            <w:r w:rsidR="00FB09CD" w:rsidRPr="00FB09CD">
                              <w:rPr>
                                <w:sz w:val="20"/>
                                <w:szCs w:val="20"/>
                              </w:rPr>
                              <w:t>, notification of acceptance may be delayed</w:t>
                            </w:r>
                            <w:r w:rsidR="00FB09CD">
                              <w:rPr>
                                <w:sz w:val="20"/>
                                <w:szCs w:val="20"/>
                              </w:rPr>
                              <w:t xml:space="preserve"> up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five (5) business</w:t>
                            </w:r>
                            <w:r w:rsidR="00FB09C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days. </w:t>
                            </w:r>
                          </w:p>
                          <w:p w:rsidR="005349A4" w:rsidRPr="00FB09CD" w:rsidRDefault="005349A4" w:rsidP="00FB09C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Referrals for open beds will be accepted in the order they are received.  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/>
          <w:p w:rsidR="00BD467D" w:rsidRDefault="00BD467D" w:rsidP="00BD467D"/>
          <w:p w:rsidR="00BD467D" w:rsidRPr="00BD467D" w:rsidRDefault="00BD467D" w:rsidP="00BD467D"/>
          <w:p w:rsidR="00BD467D" w:rsidRPr="00BD467D" w:rsidRDefault="002009A7" w:rsidP="00BD467D"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213360</wp:posOffset>
                      </wp:positionV>
                      <wp:extent cx="474980" cy="676275"/>
                      <wp:effectExtent l="0" t="0" r="1270" b="9525"/>
                      <wp:wrapThrough wrapText="bothSides">
                        <wp:wrapPolygon edited="0">
                          <wp:start x="0" y="0"/>
                          <wp:lineTo x="0" y="21296"/>
                          <wp:lineTo x="20791" y="21296"/>
                          <wp:lineTo x="20791" y="0"/>
                          <wp:lineTo x="0" y="0"/>
                        </wp:wrapPolygon>
                      </wp:wrapThrough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B4502" w:rsidRDefault="000B4502" w:rsidP="000B4502">
                                  <w:pPr>
                                    <w:pStyle w:val="Heading1"/>
                                  </w:pPr>
                                  <w:r>
                                    <w:t>03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" o:spid="_x0000_s1038" type="#_x0000_t202" style="position:absolute;margin-left:13pt;margin-top:16.8pt;width:37.4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" fillcolor="white [3201]" stroked="f" strokeweight=".5pt">
                      <v:textbox>
                        <w:txbxContent>
                          <w:p w:rsidR="000B4502" w:rsidRDefault="000B4502" w:rsidP="000B4502">
                            <w:pPr>
                              <w:pStyle w:val="Heading1"/>
                            </w:pPr>
                            <w:r>
                              <w:t>03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7BCF7C09" wp14:editId="61D64F3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20955</wp:posOffset>
                      </wp:positionV>
                      <wp:extent cx="474980" cy="676275"/>
                      <wp:effectExtent l="0" t="0" r="1270" b="9525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213BAB" w:rsidP="006F2795">
                                  <w:pPr>
                                    <w:pStyle w:val="Heading1"/>
                                  </w:pPr>
                                  <w:r>
                                    <w:t>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F7C09" id="Text Box 23" o:spid="_x0000_s1039" type="#_x0000_t202" style="position:absolute;margin-left:13.25pt;margin-top:1.65pt;width:37.4pt;height:53.2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" fillcolor="window" stroked="f" strokeweight=".5pt">
                      <v:textbox>
                        <w:txbxContent>
                          <w:p w:rsidR="006F2795" w:rsidRDefault="00213BAB" w:rsidP="006F2795">
                            <w:pPr>
                              <w:pStyle w:val="Heading1"/>
                            </w:pPr>
                            <w:r>
                              <w:t>04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BD467D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C5B56BD" wp14:editId="271B560C">
                      <wp:simplePos x="0" y="0"/>
                      <wp:positionH relativeFrom="column">
                        <wp:posOffset>187325</wp:posOffset>
                      </wp:positionH>
                      <wp:positionV relativeFrom="paragraph">
                        <wp:posOffset>116205</wp:posOffset>
                      </wp:positionV>
                      <wp:extent cx="474980" cy="676275"/>
                      <wp:effectExtent l="0" t="0" r="1270" b="952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3BAB" w:rsidRDefault="00213BAB" w:rsidP="00213BAB">
                                  <w:pPr>
                                    <w:pStyle w:val="Heading1"/>
                                  </w:pPr>
                                  <w:r>
                                    <w:t>05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B56BD" id="Text Box 32" o:spid="_x0000_s1040" type="#_x0000_t202" style="position:absolute;margin-left:14.75pt;margin-top:9.15pt;width:37.4pt;height:53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" fillcolor="window" stroked="f" strokeweight=".5pt">
                      <v:textbox>
                        <w:txbxContent>
                          <w:p w:rsidR="00213BAB" w:rsidRDefault="00213BAB" w:rsidP="00213BAB">
                            <w:pPr>
                              <w:pStyle w:val="Heading1"/>
                            </w:pPr>
                            <w:r>
                              <w:t>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BD467D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59F846" wp14:editId="3B9682F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78740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 w:rsidRPr="006F2795">
                                    <w:t xml:space="preserve">Community safety and the safety of the </w:t>
                                  </w:r>
                                  <w:r>
                                    <w:t>youth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9F846" id="_x0000_s1041" type="#_x0000_t202" style="position:absolute;margin-left:44pt;margin-top:6.2pt;width:131.8pt;height:5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" fillcolor="window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 w:rsidRPr="006F2795">
                              <w:t xml:space="preserve">Community safety and the safety of the </w:t>
                            </w:r>
                            <w:r>
                              <w:t>youth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959F846" wp14:editId="3B9682FA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538480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 w:rsidRPr="006F2795">
                                    <w:t xml:space="preserve">Youth’s strengths and </w:t>
                                  </w:r>
                                  <w:r>
                                    <w:t>needs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9F846" id="Text Box 3" o:spid="_x0000_s1042" type="#_x0000_t202" style="position:absolute;margin-left:44pt;margin-top:42.4pt;width:131.8pt;height:5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" fillcolor="window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 w:rsidRPr="006F2795">
                              <w:t xml:space="preserve">Youth’s strengths and </w:t>
                            </w:r>
                            <w:r>
                              <w:t>needs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EBEF2A0" wp14:editId="1E6EB11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1036320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 w:rsidRPr="006F2795">
                                    <w:t>Medication and health needs/issues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EF2A0" id="Text Box 4" o:spid="_x0000_s1043" type="#_x0000_t202" style="position:absolute;margin-left:44pt;margin-top:81.6pt;width:131.8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" fillcolor="window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 w:rsidRPr="006F2795">
                              <w:t>Medication and health needs/issues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BEF2A0" wp14:editId="1E6EB11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1496060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 w:rsidRPr="006F2795">
                                    <w:t>P</w:t>
                                  </w:r>
                                  <w:r>
                                    <w:t>l</w:t>
                                  </w:r>
                                  <w:r w:rsidRPr="006F2795">
                                    <w:t>an for transition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EF2A0" id="Text Box 19" o:spid="_x0000_s1044" type="#_x0000_t202" style="position:absolute;margin-left:44pt;margin-top:117.8pt;width:131.8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" fillcolor="window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 w:rsidRPr="006F2795">
                              <w:t>P</w:t>
                            </w:r>
                            <w:r>
                              <w:t>l</w:t>
                            </w:r>
                            <w:r w:rsidRPr="006F2795">
                              <w:t>an for transition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BD467D" w:rsidRPr="00BD467D" w:rsidRDefault="00BD467D" w:rsidP="00BD467D"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BCF7C09" wp14:editId="61D64F37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23495</wp:posOffset>
                      </wp:positionV>
                      <wp:extent cx="474980" cy="676275"/>
                      <wp:effectExtent l="0" t="0" r="127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1"/>
                                  </w:pPr>
                                  <w:r>
                                    <w:t>0</w:t>
                                  </w:r>
                                  <w:r w:rsidR="00213BAB"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F7C09" id="Text Box 26" o:spid="_x0000_s1045" type="#_x0000_t202" style="position:absolute;margin-left:13.25pt;margin-top:1.85pt;width:37.4pt;height:5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" fillcolor="white [3201]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1"/>
                            </w:pPr>
                            <w:r>
                              <w:t>0</w:t>
                            </w:r>
                            <w:r w:rsidR="00213BAB"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BD467D" w:rsidP="00BD467D">
            <w:r w:rsidRPr="00213BA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74D78B1F" wp14:editId="0C01284A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216535</wp:posOffset>
                      </wp:positionV>
                      <wp:extent cx="474980" cy="676275"/>
                      <wp:effectExtent l="0" t="0" r="1270" b="952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3BAB" w:rsidRDefault="00213BAB" w:rsidP="00213BAB">
                                  <w:pPr>
                                    <w:pStyle w:val="Heading1"/>
                                  </w:pPr>
                                  <w:r>
                                    <w:t>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78B1F" id="Text Box 34" o:spid="_x0000_s1046" type="#_x0000_t202" style="position:absolute;margin-left:13.75pt;margin-top:17.05pt;width:37.4pt;height:53.2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" fillcolor="window" stroked="f" strokeweight=".5pt">
                      <v:textbox>
                        <w:txbxContent>
                          <w:p w:rsidR="00213BAB" w:rsidRDefault="00213BAB" w:rsidP="00213BAB">
                            <w:pPr>
                              <w:pStyle w:val="Heading1"/>
                            </w:pPr>
                            <w:r>
                              <w:t>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2009A7" w:rsidP="00BD467D">
            <w:r w:rsidRPr="00895F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76FAEE09" wp14:editId="138AC0A4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135890</wp:posOffset>
                      </wp:positionV>
                      <wp:extent cx="474980" cy="676275"/>
                      <wp:effectExtent l="0" t="0" r="1270" b="952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95FDD" w:rsidRDefault="00895FDD" w:rsidP="00895FDD">
                                  <w:pPr>
                                    <w:pStyle w:val="Heading1"/>
                                  </w:pPr>
                                  <w:r>
                                    <w:t>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AEE09" id="Text Box 35" o:spid="_x0000_s1047" type="#_x0000_t202" style="position:absolute;margin-left:14.65pt;margin-top:10.7pt;width:37.4pt;height:53.2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" fillcolor="window" stroked="f" strokeweight=".5pt">
                      <v:textbox>
                        <w:txbxContent>
                          <w:p w:rsidR="00895FDD" w:rsidRDefault="00895FDD" w:rsidP="00895FDD">
                            <w:pPr>
                              <w:pStyle w:val="Heading1"/>
                            </w:pPr>
                            <w:r>
                              <w:t>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2009A7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BCF7C09" wp14:editId="61D64F37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240030</wp:posOffset>
                      </wp:positionV>
                      <wp:extent cx="474980" cy="676275"/>
                      <wp:effectExtent l="0" t="0" r="1270" b="952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213BAB" w:rsidP="006F2795">
                                  <w:pPr>
                                    <w:pStyle w:val="Heading1"/>
                                  </w:pPr>
                                  <w:r>
                                    <w:t>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CF7C09" id="Text Box 29" o:spid="_x0000_s1048" type="#_x0000_t202" style="position:absolute;margin-left:14.85pt;margin-top:18.9pt;width:37.4pt;height:53.2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" fillcolor="window" stroked="f" strokeweight=".5pt">
                      <v:textbox>
                        <w:txbxContent>
                          <w:p w:rsidR="006F2795" w:rsidRDefault="00213BAB" w:rsidP="006F2795">
                            <w:pPr>
                              <w:pStyle w:val="Heading1"/>
                            </w:pPr>
                            <w:r>
                              <w:t>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2009A7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EBEF2A0" wp14:editId="1E6EB114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194310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2795" w:rsidRDefault="006F2795" w:rsidP="006F2795">
                                  <w:pPr>
                                    <w:pStyle w:val="Heading3"/>
                                  </w:pPr>
                                  <w:r>
                                    <w:t>Family history and involvement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BEF2A0" id="Text Box 22" o:spid="_x0000_s1049" type="#_x0000_t202" style="position:absolute;margin-left:44pt;margin-top:15.3pt;width:131.8pt;height:5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" fillcolor="window" stroked="f" strokeweight=".5pt">
                      <v:textbox>
                        <w:txbxContent>
                          <w:p w:rsidR="006F2795" w:rsidRDefault="006F2795" w:rsidP="006F2795">
                            <w:pPr>
                              <w:pStyle w:val="Heading3"/>
                            </w:pPr>
                            <w:r>
                              <w:t>Family history and involvement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BD467D" w:rsidRPr="00BD467D" w:rsidRDefault="002009A7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4A73A086" wp14:editId="50E21FD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196850</wp:posOffset>
                      </wp:positionV>
                      <wp:extent cx="474980" cy="676275"/>
                      <wp:effectExtent l="0" t="0" r="1270" b="952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4359" w:rsidRDefault="00F253EF" w:rsidP="00294359">
                                  <w:pPr>
                                    <w:pStyle w:val="Heading1"/>
                                  </w:pPr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3A086" id="Text Box 38" o:spid="_x0000_s1050" type="#_x0000_t202" style="position:absolute;margin-left:12.25pt;margin-top:15.5pt;width:37.4pt;height:53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" fillcolor="window" stroked="f" strokeweight=".5pt">
                      <v:textbox>
                        <w:txbxContent>
                          <w:p w:rsidR="00294359" w:rsidRDefault="00F253EF" w:rsidP="00294359">
                            <w:pPr>
                              <w:pStyle w:val="Heading1"/>
                            </w:pPr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2009A7" w:rsidP="00BD467D">
            <w:r w:rsidRPr="002943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08AB501" wp14:editId="044EA542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156845</wp:posOffset>
                      </wp:positionV>
                      <wp:extent cx="1673860" cy="676275"/>
                      <wp:effectExtent l="0" t="0" r="2540" b="9525"/>
                      <wp:wrapThrough wrapText="bothSides">
                        <wp:wrapPolygon edited="0">
                          <wp:start x="0" y="0"/>
                          <wp:lineTo x="0" y="21296"/>
                          <wp:lineTo x="21387" y="21296"/>
                          <wp:lineTo x="21387" y="0"/>
                          <wp:lineTo x="0" y="0"/>
                        </wp:wrapPolygon>
                      </wp:wrapThrough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94359" w:rsidRDefault="00294359" w:rsidP="00294359">
                                  <w:pPr>
                                    <w:pStyle w:val="Heading3"/>
                                  </w:pPr>
                                  <w:r>
                                    <w:t>Treatment interventions attempted and results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AB501" id="Text Box 36" o:spid="_x0000_s1051" type="#_x0000_t202" style="position:absolute;margin-left:43.75pt;margin-top:12.35pt;width:131.8pt;height:5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" fillcolor="window" stroked="f" strokeweight=".5pt">
                      <v:textbox>
                        <w:txbxContent>
                          <w:p w:rsidR="00294359" w:rsidRDefault="00294359" w:rsidP="00294359">
                            <w:pPr>
                              <w:pStyle w:val="Heading3"/>
                            </w:pPr>
                            <w:r>
                              <w:t>Treatment interventions attempted and results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:rsidR="00BD467D" w:rsidRPr="00BD467D" w:rsidRDefault="00BD467D" w:rsidP="00BD467D"/>
          <w:p w:rsidR="00BD467D" w:rsidRPr="00BD467D" w:rsidRDefault="00BD467D" w:rsidP="00BD467D">
            <w:r w:rsidRPr="006F27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4A72A374" wp14:editId="2AF56CF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80645</wp:posOffset>
                      </wp:positionV>
                      <wp:extent cx="474980" cy="676275"/>
                      <wp:effectExtent l="0" t="0" r="1270" b="952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98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467D" w:rsidRDefault="00BD467D" w:rsidP="00BD467D">
                                  <w:pPr>
                                    <w:pStyle w:val="Heading1"/>
                                  </w:pPr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72A374" id="Text Box 12" o:spid="_x0000_s1052" type="#_x0000_t202" style="position:absolute;margin-left:12.25pt;margin-top:6.35pt;width:37.4pt;height:53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" fillcolor="window" stroked="f" strokeweight=".5pt">
                      <v:textbox>
                        <w:txbxContent>
                          <w:p w:rsidR="00BD467D" w:rsidRDefault="00BD467D" w:rsidP="00BD467D">
                            <w:pPr>
                              <w:pStyle w:val="Heading1"/>
                            </w:pPr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D467D" w:rsidRPr="00BD467D" w:rsidRDefault="002009A7" w:rsidP="00BD467D">
            <w:pPr>
              <w:tabs>
                <w:tab w:val="left" w:pos="1785"/>
              </w:tabs>
            </w:pPr>
            <w:r w:rsidRPr="00BD46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A265131" wp14:editId="7B05774D">
                      <wp:simplePos x="0" y="0"/>
                      <wp:positionH relativeFrom="column">
                        <wp:posOffset>577850</wp:posOffset>
                      </wp:positionH>
                      <wp:positionV relativeFrom="paragraph">
                        <wp:posOffset>31750</wp:posOffset>
                      </wp:positionV>
                      <wp:extent cx="1673860" cy="676275"/>
                      <wp:effectExtent l="0" t="0" r="2540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3860" cy="676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D467D" w:rsidRDefault="00BD467D" w:rsidP="00BD467D">
                                  <w:pPr>
                                    <w:pStyle w:val="Heading3"/>
                                  </w:pPr>
                                  <w:r w:rsidRPr="006F2795">
                                    <w:t xml:space="preserve">Upcoming court </w:t>
                                  </w:r>
                                  <w:r>
                                    <w:t>dates</w:t>
                                  </w:r>
                                </w:p>
                                <w:p w:rsidR="00BD467D" w:rsidRDefault="00BD467D" w:rsidP="00BD467D">
                                  <w:pPr>
                                    <w:pStyle w:val="Heading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65131" id="Text Box 21" o:spid="_x0000_s1053" type="#_x0000_t202" style="position:absolute;margin-left:45.5pt;margin-top:2.5pt;width:131.8pt;height:5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" fillcolor="window" stroked="f" strokeweight=".5pt">
                      <v:textbox>
                        <w:txbxContent>
                          <w:p w:rsidR="00BD467D" w:rsidRDefault="00BD467D" w:rsidP="00BD467D">
                            <w:pPr>
                              <w:pStyle w:val="Heading3"/>
                            </w:pPr>
                            <w:r w:rsidRPr="006F2795">
                              <w:t xml:space="preserve">Upcoming court </w:t>
                            </w:r>
                            <w:r>
                              <w:t>dates</w:t>
                            </w:r>
                          </w:p>
                          <w:p w:rsidR="00BD467D" w:rsidRDefault="00BD467D" w:rsidP="00BD467D">
                            <w:pPr>
                              <w:pStyle w:val="Heading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467D">
              <w:tab/>
            </w:r>
          </w:p>
          <w:p w:rsidR="00BD467D" w:rsidRPr="00BD467D" w:rsidRDefault="00BD467D" w:rsidP="00BD467D"/>
          <w:p w:rsidR="00BD467D" w:rsidRPr="00BD467D" w:rsidRDefault="00BD467D" w:rsidP="00BD467D">
            <w:pPr>
              <w:ind w:firstLine="720"/>
            </w:pPr>
          </w:p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/>
          <w:p w:rsidR="00BD467D" w:rsidRPr="00BD467D" w:rsidRDefault="00BD467D" w:rsidP="00BD467D"/>
          <w:p w:rsidR="00515218" w:rsidRPr="00BD467D" w:rsidRDefault="002009A7" w:rsidP="00BD467D">
            <w:r w:rsidRPr="000B45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719502" wp14:editId="116E3968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71120</wp:posOffset>
                      </wp:positionV>
                      <wp:extent cx="6819900" cy="5469890"/>
                      <wp:effectExtent l="38100" t="38100" r="114300" b="11176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19900" cy="54698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009A7" w:rsidRPr="00C32936" w:rsidRDefault="002009A7" w:rsidP="002009A7">
                                  <w:pPr>
                                    <w:pStyle w:val="Heading2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3293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Specialized Delinquency Bed Program Entrance Criteria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IQ above 75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Minimum age of 14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Youth exhibiting behavior necessitating a higher level of treatment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Two or less rehabilitative placements related to delinquent behavior within the past 12 months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Serious</w:t>
                                  </w: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 xml:space="preserve"> mental health disorder is NOT the primary diagnosis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Moderate or high risk to recidivate on the Iowa Delinquency Assessment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Scores high in two or more of the following domains: aggression, negative peer association, attitudes/beliefs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Presents a significant community safety risk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Primary need is not substance use i.e. there has been no recommendation for inpatient treatment.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ACES may be identified but criminogenic risk and need appear to be the greatest influence for delinquencies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 xml:space="preserve">Youth who have one or more of the following are </w:t>
                                  </w:r>
                                  <w:r w:rsidRPr="00C1267E"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>not</w:t>
                                  </w: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 xml:space="preserve"> appropriate for the program: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IQ below 75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2 criteria chec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ked on the Serious Emotional </w:t>
                                  </w:r>
                                  <w:r w:rsidR="00FE061E">
                                    <w:rPr>
                                      <w:sz w:val="28"/>
                                      <w:szCs w:val="28"/>
                                    </w:rPr>
                                    <w:t>Disturbance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(SED)</w:t>
                                  </w: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 xml:space="preserve"> checklist</w:t>
                                  </w:r>
                                </w:p>
                                <w:p w:rsidR="002009A7" w:rsidRPr="00C32936" w:rsidRDefault="002009A7" w:rsidP="002009A7">
                                  <w:pPr>
                                    <w:pStyle w:val="Heading2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C32936">
                                    <w:rPr>
                                      <w:sz w:val="28"/>
                                      <w:szCs w:val="28"/>
                                    </w:rPr>
                                    <w:t>Diagnosis of Autism Spectrum Disorder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1950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" o:spid="_x0000_s1054" type="#_x0000_t202" style="position:absolute;margin-left:25.75pt;margin-top:5.6pt;width:537pt;height:43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" fillcolor="#e2efd9 [665]" strokecolor="#2f5496 [2404]" strokeweight=".5pt">
                      <v:shadow on="t" color="black" opacity="26214f" origin="-.5,-.5" offset=".74836mm,.74836mm"/>
                      <v:textbox>
                        <w:txbxContent>
                          <w:p w:rsidR="002009A7" w:rsidRPr="00C32936" w:rsidRDefault="002009A7" w:rsidP="002009A7">
                            <w:pPr>
                              <w:pStyle w:val="Heading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32936">
                              <w:rPr>
                                <w:b/>
                                <w:sz w:val="32"/>
                                <w:szCs w:val="32"/>
                              </w:rPr>
                              <w:t>Specialized Delinquency Bed Program Entrance Criteria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IQ above 75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Minimum age of 14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Youth exhibiting behavior necessitating a higher level of treatment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Two or less rehabilitative placements related to delinquent behavior within the past 12 months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6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Serious</w:t>
                            </w:r>
                            <w:r w:rsidRPr="00C32936">
                              <w:rPr>
                                <w:sz w:val="28"/>
                                <w:szCs w:val="28"/>
                              </w:rPr>
                              <w:t xml:space="preserve"> mental health disorder is NOT the primary diagnosis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Moderate or high risk to recidivate on the Iowa Delinquency Assessment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Scores high in two or more of the following domains: aggression, negative peer association, attitudes/beliefs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Presents a significant community safety risk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Primary need is not substance use i.e. there has been no recommendation for inpatient treatment.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ACES may be identified but criminogenic risk and need appear to be the greatest influence for delinquencies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 xml:space="preserve">Youth who have one or more of the following are </w:t>
                            </w:r>
                            <w:r w:rsidRPr="00C1267E">
                              <w:rPr>
                                <w:sz w:val="28"/>
                                <w:szCs w:val="28"/>
                                <w:u w:val="single"/>
                              </w:rPr>
                              <w:t>not</w:t>
                            </w:r>
                            <w:r w:rsidRPr="00C32936">
                              <w:rPr>
                                <w:sz w:val="28"/>
                                <w:szCs w:val="28"/>
                              </w:rPr>
                              <w:t xml:space="preserve"> appropriate for the program: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IQ below 75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2 criteria chec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ked on the Serious Emotional </w:t>
                            </w:r>
                            <w:r w:rsidR="00FE061E">
                              <w:rPr>
                                <w:sz w:val="28"/>
                                <w:szCs w:val="28"/>
                              </w:rPr>
                              <w:t>Disturbance</w:t>
                            </w:r>
                            <w:bookmarkStart w:id="1" w:name="_GoBack"/>
                            <w:bookmarkEnd w:id="1"/>
                            <w:r>
                              <w:rPr>
                                <w:sz w:val="28"/>
                                <w:szCs w:val="28"/>
                              </w:rPr>
                              <w:t xml:space="preserve"> (SED)</w:t>
                            </w:r>
                            <w:r w:rsidRPr="00C32936">
                              <w:rPr>
                                <w:sz w:val="28"/>
                                <w:szCs w:val="28"/>
                              </w:rPr>
                              <w:t xml:space="preserve"> checklist</w:t>
                            </w:r>
                          </w:p>
                          <w:p w:rsidR="002009A7" w:rsidRPr="00C32936" w:rsidRDefault="002009A7" w:rsidP="002009A7">
                            <w:pPr>
                              <w:pStyle w:val="Heading2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32936">
                              <w:rPr>
                                <w:sz w:val="28"/>
                                <w:szCs w:val="28"/>
                              </w:rPr>
                              <w:t>Diagnosis of Autism Spectrum Disorder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90" w:type="dxa"/>
          </w:tcPr>
          <w:p w:rsidR="00515218" w:rsidRDefault="000678E1" w:rsidP="000B4502">
            <w:r w:rsidRPr="000B4502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-1651000</wp:posOffset>
                      </wp:positionH>
                      <wp:positionV relativeFrom="page">
                        <wp:posOffset>28575</wp:posOffset>
                      </wp:positionV>
                      <wp:extent cx="5162550" cy="1389380"/>
                      <wp:effectExtent l="0" t="0" r="0" b="127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2550" cy="1389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5218" w:rsidRPr="000B4502" w:rsidRDefault="00977AE3" w:rsidP="000B4502">
                                  <w:pPr>
                                    <w:pStyle w:val="Title"/>
                                    <w:rPr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</w:rPr>
                                    <w:t>IPRC</w:t>
                                  </w:r>
                                </w:p>
                                <w:p w:rsidR="00515218" w:rsidRPr="007E098B" w:rsidRDefault="007E098B" w:rsidP="000B4502">
                                  <w:pPr>
                                    <w:pStyle w:val="Subtitle"/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</w:pPr>
                                  <w:r w:rsidRPr="007E098B">
                                    <w:rPr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t>Structure &amp; Governance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10" o:spid="_x0000_s1055" type="#_x0000_t202" style="position:absolute;margin-left:-130pt;margin-top:2.25pt;width:406.5pt;height:109.4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" filled="f" stroked="f" strokeweight=".5pt">
                      <v:textbox>
                        <w:txbxContent>
                          <w:p w:rsidR="00515218" w:rsidRPr="000B4502" w:rsidRDefault="00977AE3" w:rsidP="000B4502">
                            <w:pPr>
                              <w:pStyle w:val="Title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IPRC</w:t>
                            </w:r>
                          </w:p>
                          <w:p w:rsidR="00515218" w:rsidRPr="007E098B" w:rsidRDefault="007E098B" w:rsidP="000B4502">
                            <w:pPr>
                              <w:pStyle w:val="Subtitle"/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</w:pPr>
                            <w:r w:rsidRPr="007E098B">
                              <w:rPr>
                                <w:color w:val="44546A" w:themeColor="text2"/>
                                <w:sz w:val="36"/>
                                <w:szCs w:val="36"/>
                              </w:rPr>
                              <w:t>Structure &amp; Governance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0678E1" w:rsidTr="00515218">
        <w:trPr>
          <w:trHeight w:val="8604"/>
        </w:trPr>
        <w:tc>
          <w:tcPr>
            <w:tcW w:w="3635" w:type="dxa"/>
          </w:tcPr>
          <w:p w:rsidR="002009A7" w:rsidRDefault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Pr="002009A7" w:rsidRDefault="002009A7" w:rsidP="002009A7"/>
          <w:p w:rsidR="002009A7" w:rsidRDefault="002009A7" w:rsidP="002009A7"/>
          <w:p w:rsidR="002009A7" w:rsidRPr="00C1267E" w:rsidRDefault="002009A7" w:rsidP="002009A7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229F45B3" wp14:editId="5341B732">
                      <wp:simplePos x="0" y="0"/>
                      <wp:positionH relativeFrom="margin">
                        <wp:posOffset>320675</wp:posOffset>
                      </wp:positionH>
                      <wp:positionV relativeFrom="paragraph">
                        <wp:posOffset>154305</wp:posOffset>
                      </wp:positionV>
                      <wp:extent cx="6858000" cy="2807335"/>
                      <wp:effectExtent l="38100" t="38100" r="114300" b="107315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0" cy="28073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:rsidR="002009A7" w:rsidRDefault="002009A7" w:rsidP="002009A7">
                                  <w:pPr>
                                    <w:pStyle w:val="Heading2"/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                                                           </w:t>
                                  </w:r>
                                  <w:r w:rsidRPr="00C3293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of a Multi-disciplinary Team Approach</w:t>
                                  </w:r>
                                </w:p>
                                <w:p w:rsidR="002009A7" w:rsidRPr="00C1267E" w:rsidRDefault="002009A7" w:rsidP="002009A7"/>
                                <w:p w:rsidR="002009A7" w:rsidRDefault="002009A7" w:rsidP="002009A7">
                                  <w:r>
                                    <w:t>Utilizing a MDT approach to staffing referrals has multiple benefits as shown below.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The shared information improves the transition process both to and from placement.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Cases that do not qualify for placement can be staffed to generate ideas for placement.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The information sharing process ensures the IPRC has the most up-to-date information on treatment facilities across the State. 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Paperwork requirements can be reviewed with the JCO to ensure the program has all of the required information prior to placement, which facilitates proactive planning. 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>Promotes a shared responsibility for the well-being of the youth.</w:t>
                                  </w:r>
                                </w:p>
                                <w:p w:rsidR="002009A7" w:rsidRDefault="002009A7" w:rsidP="002009A7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</w:pPr>
                                  <w:r>
                                    <w:t xml:space="preserve">Identifies gaps in Iowa treatment programs </w:t>
                                  </w:r>
                                </w:p>
                                <w:p w:rsidR="002009A7" w:rsidRDefault="002009A7" w:rsidP="002009A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F45B3" id="_x0000_s1056" type="#_x0000_t202" style="position:absolute;margin-left:25.25pt;margin-top:12.15pt;width:540pt;height:221.0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" filled="f" strokecolor="#ffc000 [3207]">
                      <v:shadow on="t" color="black" opacity="26214f" origin="-.5,-.5" offset=".74836mm,.74836mm"/>
                      <v:textbox>
                        <w:txbxContent>
                          <w:p w:rsidR="002009A7" w:rsidRDefault="002009A7" w:rsidP="002009A7">
                            <w:pPr>
                              <w:pStyle w:val="Heading2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</w:t>
                            </w:r>
                            <w:proofErr w:type="gramStart"/>
                            <w:r w:rsidRPr="00C32936">
                              <w:rPr>
                                <w:b/>
                                <w:sz w:val="32"/>
                                <w:szCs w:val="32"/>
                              </w:rPr>
                              <w:t>of</w:t>
                            </w:r>
                            <w:proofErr w:type="gramEnd"/>
                            <w:r w:rsidRPr="00C3293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 Multi-disciplinary Team Approach</w:t>
                            </w:r>
                          </w:p>
                          <w:p w:rsidR="002009A7" w:rsidRPr="00C1267E" w:rsidRDefault="002009A7" w:rsidP="002009A7"/>
                          <w:p w:rsidR="002009A7" w:rsidRDefault="002009A7" w:rsidP="002009A7">
                            <w:r>
                              <w:t>Utilizing a MDT approach to staffing referrals has multiple benefits as shown below.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The shared information improves the transition process both to and from placement.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Cases that do not qualify for placement can be staffed to generate ideas for placement.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The information sharing process ensures the IPRC has the most up-to-date information on treatment facilities across the State. 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Paperwork requirements can be reviewed with the JCO to ensure the program has all of the required information prior to placement, which facilitates proactive planning. 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Promotes a shared responsibility for the well-being of the youth.</w:t>
                            </w:r>
                          </w:p>
                          <w:p w:rsidR="002009A7" w:rsidRDefault="002009A7" w:rsidP="002009A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Identifies gaps in Iowa treatment programs </w:t>
                            </w:r>
                          </w:p>
                          <w:p w:rsidR="002009A7" w:rsidRDefault="002009A7" w:rsidP="002009A7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BF87658" wp14:editId="05E0F839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29210</wp:posOffset>
                  </wp:positionV>
                  <wp:extent cx="3023235" cy="673100"/>
                  <wp:effectExtent l="0" t="0" r="571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t="11856" r="8946" b="32846"/>
                          <a:stretch/>
                        </pic:blipFill>
                        <pic:spPr bwMode="auto">
                          <a:xfrm>
                            <a:off x="0" y="0"/>
                            <a:ext cx="302323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09A7" w:rsidRPr="00C1267E" w:rsidRDefault="002009A7" w:rsidP="002009A7"/>
          <w:p w:rsidR="002009A7" w:rsidRDefault="002009A7" w:rsidP="002009A7">
            <w:pPr>
              <w:rPr>
                <w:noProof/>
              </w:rPr>
            </w:pPr>
          </w:p>
          <w:p w:rsidR="002009A7" w:rsidRPr="00C1267E" w:rsidRDefault="002009A7" w:rsidP="002009A7"/>
          <w:p w:rsidR="002009A7" w:rsidRPr="00C1267E" w:rsidRDefault="002009A7" w:rsidP="002009A7"/>
          <w:p w:rsidR="002009A7" w:rsidRPr="00C1267E" w:rsidRDefault="002009A7" w:rsidP="002009A7"/>
          <w:p w:rsidR="002009A7" w:rsidRPr="00C1267E" w:rsidRDefault="002009A7" w:rsidP="002009A7"/>
          <w:p w:rsidR="002009A7" w:rsidRPr="00C1267E" w:rsidRDefault="002009A7" w:rsidP="002009A7"/>
          <w:p w:rsidR="002009A7" w:rsidRPr="00C1267E" w:rsidRDefault="002009A7" w:rsidP="002009A7"/>
          <w:p w:rsidR="002009A7" w:rsidRDefault="002009A7" w:rsidP="002009A7"/>
          <w:p w:rsidR="002009A7" w:rsidRPr="00C1267E" w:rsidRDefault="002009A7" w:rsidP="002009A7"/>
          <w:p w:rsidR="000B4502" w:rsidRPr="002009A7" w:rsidRDefault="000B4502" w:rsidP="002009A7">
            <w:pPr>
              <w:ind w:firstLine="720"/>
            </w:pPr>
          </w:p>
        </w:tc>
        <w:tc>
          <w:tcPr>
            <w:tcW w:w="8545" w:type="dxa"/>
            <w:gridSpan w:val="2"/>
          </w:tcPr>
          <w:p w:rsidR="000B4502" w:rsidRDefault="000B4502"/>
        </w:tc>
      </w:tr>
    </w:tbl>
    <w:p w:rsidR="00C1267E" w:rsidRPr="00C1267E" w:rsidRDefault="00C1267E" w:rsidP="002009A7"/>
    <w:sectPr w:rsidR="00C1267E" w:rsidRPr="00C1267E" w:rsidSect="00021C0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2138F"/>
    <w:multiLevelType w:val="hybridMultilevel"/>
    <w:tmpl w:val="064CDA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4E3C2E"/>
    <w:multiLevelType w:val="hybridMultilevel"/>
    <w:tmpl w:val="CEF06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54559"/>
    <w:multiLevelType w:val="hybridMultilevel"/>
    <w:tmpl w:val="59D6E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51191"/>
    <w:multiLevelType w:val="hybridMultilevel"/>
    <w:tmpl w:val="18E67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425DBF"/>
    <w:multiLevelType w:val="hybridMultilevel"/>
    <w:tmpl w:val="81A05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1D375A"/>
    <w:multiLevelType w:val="hybridMultilevel"/>
    <w:tmpl w:val="77044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F661B5"/>
    <w:multiLevelType w:val="hybridMultilevel"/>
    <w:tmpl w:val="337A4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C78"/>
    <w:rsid w:val="00021C04"/>
    <w:rsid w:val="000469BB"/>
    <w:rsid w:val="000678E1"/>
    <w:rsid w:val="000B4502"/>
    <w:rsid w:val="00184622"/>
    <w:rsid w:val="002009A7"/>
    <w:rsid w:val="00213BAB"/>
    <w:rsid w:val="00244D25"/>
    <w:rsid w:val="00294359"/>
    <w:rsid w:val="00386AF1"/>
    <w:rsid w:val="00392FA9"/>
    <w:rsid w:val="00411458"/>
    <w:rsid w:val="00476C6B"/>
    <w:rsid w:val="004F794F"/>
    <w:rsid w:val="00515218"/>
    <w:rsid w:val="005349A4"/>
    <w:rsid w:val="00563F93"/>
    <w:rsid w:val="005942CE"/>
    <w:rsid w:val="005C4244"/>
    <w:rsid w:val="005E3643"/>
    <w:rsid w:val="00625E57"/>
    <w:rsid w:val="006830C3"/>
    <w:rsid w:val="006F2795"/>
    <w:rsid w:val="0072007C"/>
    <w:rsid w:val="0078695D"/>
    <w:rsid w:val="007C1F14"/>
    <w:rsid w:val="007C2AA0"/>
    <w:rsid w:val="007E098B"/>
    <w:rsid w:val="00895FDD"/>
    <w:rsid w:val="00977AE3"/>
    <w:rsid w:val="00A1111B"/>
    <w:rsid w:val="00A479BD"/>
    <w:rsid w:val="00B27865"/>
    <w:rsid w:val="00BD467D"/>
    <w:rsid w:val="00C1267E"/>
    <w:rsid w:val="00C148BF"/>
    <w:rsid w:val="00C2651E"/>
    <w:rsid w:val="00C326CE"/>
    <w:rsid w:val="00C32936"/>
    <w:rsid w:val="00C3710D"/>
    <w:rsid w:val="00C40C78"/>
    <w:rsid w:val="00C77AD6"/>
    <w:rsid w:val="00CA2CEE"/>
    <w:rsid w:val="00D30F7D"/>
    <w:rsid w:val="00D31D7B"/>
    <w:rsid w:val="00D76AB2"/>
    <w:rsid w:val="00DC4CF8"/>
    <w:rsid w:val="00DE7984"/>
    <w:rsid w:val="00E37972"/>
    <w:rsid w:val="00E422F0"/>
    <w:rsid w:val="00E9383F"/>
    <w:rsid w:val="00EE0C3F"/>
    <w:rsid w:val="00F253EF"/>
    <w:rsid w:val="00F81A79"/>
    <w:rsid w:val="00FB09CD"/>
    <w:rsid w:val="00F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DE660"/>
  <w15:chartTrackingRefBased/>
  <w15:docId w15:val="{24209D6D-862D-48B6-9BAB-18042BFD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A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6A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B45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B4502"/>
    <w:pPr>
      <w:spacing w:after="0" w:line="240" w:lineRule="auto"/>
      <w:ind w:left="720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502"/>
    <w:rPr>
      <w:rFonts w:asciiTheme="majorHAnsi" w:eastAsiaTheme="majorEastAsia" w:hAnsiTheme="majorHAnsi" w:cstheme="majorBidi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502"/>
    <w:pPr>
      <w:numPr>
        <w:ilvl w:val="1"/>
      </w:numPr>
      <w:ind w:left="720"/>
    </w:pPr>
    <w:rPr>
      <w:rFonts w:eastAsiaTheme="minorEastAsia"/>
      <w:color w:val="F2F2F2" w:themeColor="background1" w:themeShade="F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B4502"/>
    <w:rPr>
      <w:rFonts w:eastAsiaTheme="minorEastAsia"/>
      <w:color w:val="F2F2F2" w:themeColor="background1" w:themeShade="F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D76AB2"/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6A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0B450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B450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38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rie97\AppData\Roaming\Microsoft\Templates\Report%20(Origin%20them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195EF2027C684493032F0003640249" ma:contentTypeVersion="1" ma:contentTypeDescription="Create a new document." ma:contentTypeScope="" ma:versionID="f811381aed361700e2258a0bc309afc7">
  <xsd:schema xmlns:xsd="http://www.w3.org/2001/XMLSchema" xmlns:xs="http://www.w3.org/2001/XMLSchema" xmlns:p="http://schemas.microsoft.com/office/2006/metadata/properties" xmlns:ns2="d9112404-b950-4de3-856f-111824ba0019" targetNamespace="http://schemas.microsoft.com/office/2006/metadata/properties" ma:root="true" ma:fieldsID="d1b62bd474116219c251ac75b254d0df" ns2:_="">
    <xsd:import namespace="d9112404-b950-4de3-856f-111824ba001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112404-b950-4de3-856f-111824ba001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9112404-b950-4de3-856f-111824ba0019">7VY5S6QE7PMY-1364448212-94</_dlc_DocId>
    <_dlc_DocIdUrl xmlns="d9112404-b950-4de3-856f-111824ba0019">
      <Url>http://dhssp/fiscal/SCS/_layouts/15/DocIdRedir.aspx?ID=7VY5S6QE7PMY-1364448212-94</Url>
      <Description>7VY5S6QE7PMY-1364448212-94</Description>
    </_dlc_DocIdUrl>
  </documentManagement>
</p:properties>
</file>

<file path=customXml/itemProps1.xml><?xml version="1.0" encoding="utf-8"?>
<ds:datastoreItem xmlns:ds="http://schemas.openxmlformats.org/officeDocument/2006/customXml" ds:itemID="{8FBA15E8-29BA-4F26-AB05-F7D6A296FD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C14183-F209-4F2B-A7E7-A2E7A0196532}"/>
</file>

<file path=customXml/itemProps3.xml><?xml version="1.0" encoding="utf-8"?>
<ds:datastoreItem xmlns:ds="http://schemas.openxmlformats.org/officeDocument/2006/customXml" ds:itemID="{836D7F3F-1B61-43E4-AD16-FFD58B656F88}"/>
</file>

<file path=customXml/itemProps4.xml><?xml version="1.0" encoding="utf-8"?>
<ds:datastoreItem xmlns:ds="http://schemas.openxmlformats.org/officeDocument/2006/customXml" ds:itemID="{1731353D-AF40-4AB7-8FBC-83526C4E784F}"/>
</file>

<file path=customXml/itemProps5.xml><?xml version="1.0" encoding="utf-8"?>
<ds:datastoreItem xmlns:ds="http://schemas.openxmlformats.org/officeDocument/2006/customXml" ds:itemID="{E57A2232-13E6-4A06-A690-498FA872E9B2}"/>
</file>

<file path=docProps/app.xml><?xml version="1.0" encoding="utf-8"?>
<Properties xmlns="http://schemas.openxmlformats.org/officeDocument/2006/extended-properties" xmlns:vt="http://schemas.openxmlformats.org/officeDocument/2006/docPropsVTypes">
  <Template>Report (Origin theme).dotx</Template>
  <TotalTime>4212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Vrieze-Quesenberry, Kathy [JB]</dc:creator>
  <cp:keywords/>
  <dc:description/>
  <cp:lastModifiedBy>Vrieze-Quesenberry, Kathy [JB]</cp:lastModifiedBy>
  <cp:revision>7</cp:revision>
  <dcterms:created xsi:type="dcterms:W3CDTF">2021-10-15T21:38:00Z</dcterms:created>
  <dcterms:modified xsi:type="dcterms:W3CDTF">2021-10-27T20:33:00Z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0x0101003F195EF2027C684493032F0003640249</vt:lpwstr>
  </property>
  <property fmtid="{D5CDD505-2E9C-101B-9397-08002B2CF9AE}" pid="3" name="_dlc_DocIdItemGuid">
    <vt:lpwstr>9671f30b-6d60-43a7-a2fb-19f182aed5cb</vt:lpwstr>
  </property>
</Properties>
</file>